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8323990" w14:textId="77777777" w:rsidR="00596612" w:rsidRDefault="0033794C">
      <w:pPr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3239FE" wp14:editId="683239FF">
                <wp:simplePos x="0" y="0"/>
                <wp:positionH relativeFrom="column">
                  <wp:posOffset>8166735</wp:posOffset>
                </wp:positionH>
                <wp:positionV relativeFrom="paragraph">
                  <wp:posOffset>2540</wp:posOffset>
                </wp:positionV>
                <wp:extent cx="1143000" cy="5715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23A02" w14:textId="77777777" w:rsidR="00596612" w:rsidRDefault="00596612">
                            <w:pPr>
                              <w:jc w:val="right"/>
                            </w:pPr>
                            <w:r>
                              <w:t>EDAK 3128</w:t>
                            </w:r>
                          </w:p>
                          <w:p w14:paraId="68323A03" w14:textId="1133AB28" w:rsidR="00596612" w:rsidRDefault="00FC01EB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12/27/12</w:t>
                            </w:r>
                          </w:p>
                          <w:p w14:paraId="68323A04" w14:textId="77777777" w:rsidR="00596612" w:rsidRDefault="00596612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Purple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43.05pt;margin-top:.2pt;width:90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" stroked="f">
                <v:textbox>
                  <w:txbxContent>
                    <w:p w14:paraId="68323A02" w14:textId="77777777" w:rsidR="00596612" w:rsidRDefault="00596612">
                      <w:pPr>
                        <w:jc w:val="right"/>
                      </w:pPr>
                      <w:r>
                        <w:t>EDAK 3128</w:t>
                      </w:r>
                    </w:p>
                    <w:p w14:paraId="68323A03" w14:textId="1133AB28" w:rsidR="00596612" w:rsidRDefault="00FC01EB">
                      <w:pPr>
                        <w:jc w:val="righ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12/27/12</w:t>
                      </w:r>
                    </w:p>
                    <w:p w14:paraId="68323A04" w14:textId="77777777" w:rsidR="00596612" w:rsidRDefault="00596612">
                      <w:pPr>
                        <w:jc w:val="righ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Purple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323A00" wp14:editId="68323A01">
                <wp:simplePos x="0" y="0"/>
                <wp:positionH relativeFrom="column">
                  <wp:posOffset>51435</wp:posOffset>
                </wp:positionH>
                <wp:positionV relativeFrom="paragraph">
                  <wp:posOffset>-111760</wp:posOffset>
                </wp:positionV>
                <wp:extent cx="800100" cy="2286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23A05" w14:textId="77777777" w:rsidR="00596612" w:rsidRDefault="005966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4.05pt;margin-top:-8.8pt;width:63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" stroked="f">
                <v:textbox>
                  <w:txbxContent>
                    <w:p w:rsidR="00596612" w:rsidRDefault="00596612"/>
                  </w:txbxContent>
                </v:textbox>
              </v:shape>
            </w:pict>
          </mc:Fallback>
        </mc:AlternateContent>
      </w:r>
    </w:p>
    <w:p w14:paraId="68323991" w14:textId="77777777" w:rsidR="00596612" w:rsidRPr="008A5BE7" w:rsidRDefault="000164E9" w:rsidP="008A5BE7">
      <w:pPr>
        <w:tabs>
          <w:tab w:val="left" w:pos="387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</w:t>
      </w:r>
      <w:r w:rsidR="0033794C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 xml:space="preserve">  </w:t>
      </w:r>
      <w:r w:rsidR="00987313" w:rsidRPr="008A5BE7">
        <w:rPr>
          <w:rFonts w:ascii="Arial" w:hAnsi="Arial" w:cs="Arial"/>
          <w:sz w:val="36"/>
          <w:szCs w:val="36"/>
        </w:rPr>
        <w:t>PMAP HEALTH PLANS</w:t>
      </w:r>
    </w:p>
    <w:p w14:paraId="68323992" w14:textId="77777777" w:rsidR="00596612" w:rsidRPr="0033794C" w:rsidRDefault="00596612">
      <w:pPr>
        <w:jc w:val="right"/>
        <w:rPr>
          <w:rFonts w:ascii="Arial" w:hAnsi="Arial" w:cs="Arial"/>
          <w:sz w:val="8"/>
          <w:szCs w:val="8"/>
        </w:rPr>
      </w:pPr>
    </w:p>
    <w:p w14:paraId="68323993" w14:textId="77777777" w:rsidR="00596612" w:rsidRPr="00987313" w:rsidRDefault="00596612">
      <w:pPr>
        <w:pStyle w:val="Heading1"/>
        <w:rPr>
          <w:sz w:val="24"/>
          <w:szCs w:val="24"/>
        </w:rPr>
      </w:pPr>
      <w:r w:rsidRPr="00987313">
        <w:rPr>
          <w:sz w:val="24"/>
          <w:szCs w:val="24"/>
        </w:rPr>
        <w:t>MANAGED CARE - WHERE</w:t>
      </w:r>
      <w:r w:rsidR="002E768A" w:rsidRPr="00987313">
        <w:rPr>
          <w:sz w:val="24"/>
          <w:szCs w:val="24"/>
        </w:rPr>
        <w:t xml:space="preserve"> TO CALL FOR HELP </w:t>
      </w:r>
      <w:r w:rsidR="008A5BE7">
        <w:rPr>
          <w:sz w:val="24"/>
          <w:szCs w:val="24"/>
        </w:rPr>
        <w:t xml:space="preserve">  </w:t>
      </w:r>
      <w:r w:rsidR="00987313" w:rsidRPr="00987313">
        <w:rPr>
          <w:sz w:val="24"/>
          <w:szCs w:val="24"/>
        </w:rPr>
        <w:t xml:space="preserve">             </w:t>
      </w:r>
      <w:r w:rsidR="000164E9">
        <w:rPr>
          <w:sz w:val="24"/>
          <w:szCs w:val="24"/>
        </w:rPr>
        <w:t xml:space="preserve">  </w:t>
      </w:r>
      <w:r w:rsidR="002E768A" w:rsidRPr="008A5BE7">
        <w:rPr>
          <w:sz w:val="28"/>
          <w:szCs w:val="28"/>
        </w:rPr>
        <w:t>UNDER 65</w:t>
      </w:r>
      <w:r w:rsidR="002E768A" w:rsidRPr="00987313">
        <w:rPr>
          <w:sz w:val="24"/>
          <w:szCs w:val="24"/>
        </w:rPr>
        <w:t xml:space="preserve">, </w:t>
      </w:r>
      <w:r w:rsidR="002E768A" w:rsidRPr="000164E9">
        <w:rPr>
          <w:sz w:val="28"/>
          <w:szCs w:val="28"/>
        </w:rPr>
        <w:t>NON-DISABLED</w:t>
      </w:r>
    </w:p>
    <w:p w14:paraId="68323994" w14:textId="77777777" w:rsidR="00596612" w:rsidRDefault="00596612">
      <w:pPr>
        <w:rPr>
          <w:rFonts w:ascii="Arial" w:hAnsi="Arial" w:cs="Arial"/>
          <w:sz w:val="22"/>
        </w:rPr>
      </w:pPr>
    </w:p>
    <w:tbl>
      <w:tblPr>
        <w:tblW w:w="14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250"/>
        <w:gridCol w:w="450"/>
        <w:gridCol w:w="390"/>
        <w:gridCol w:w="2490"/>
        <w:gridCol w:w="630"/>
        <w:gridCol w:w="2430"/>
        <w:gridCol w:w="1440"/>
        <w:gridCol w:w="3780"/>
      </w:tblGrid>
      <w:tr w:rsidR="002E768A" w14:paraId="683239A0" w14:textId="77777777" w:rsidTr="002E768A">
        <w:trPr>
          <w:cantSplit/>
        </w:trPr>
        <w:tc>
          <w:tcPr>
            <w:tcW w:w="738" w:type="dxa"/>
            <w:tcBorders>
              <w:right w:val="nil"/>
            </w:tcBorders>
          </w:tcPr>
          <w:p w14:paraId="68323995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A-L:</w:t>
            </w:r>
          </w:p>
        </w:tc>
        <w:tc>
          <w:tcPr>
            <w:tcW w:w="2250" w:type="dxa"/>
            <w:tcBorders>
              <w:left w:val="nil"/>
              <w:right w:val="nil"/>
            </w:tcBorders>
          </w:tcPr>
          <w:p w14:paraId="68323996" w14:textId="49B94D49" w:rsidR="002E768A" w:rsidRDefault="00FC01E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Shelby A</w:t>
            </w:r>
            <w:r w:rsidR="002E768A">
              <w:rPr>
                <w:rFonts w:ascii="Arial" w:hAnsi="Arial" w:cs="Arial"/>
                <w:sz w:val="22"/>
              </w:rPr>
              <w:t>.</w:t>
            </w:r>
          </w:p>
          <w:p w14:paraId="68323997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PH (651) 554-5657</w:t>
            </w:r>
          </w:p>
          <w:p w14:paraId="68323998" w14:textId="77777777" w:rsidR="002E768A" w:rsidRDefault="002E768A" w:rsidP="00153A0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FAX (651) 450-2721</w:t>
            </w:r>
          </w:p>
        </w:tc>
        <w:tc>
          <w:tcPr>
            <w:tcW w:w="840" w:type="dxa"/>
            <w:gridSpan w:val="2"/>
            <w:tcBorders>
              <w:left w:val="nil"/>
              <w:right w:val="nil"/>
            </w:tcBorders>
          </w:tcPr>
          <w:p w14:paraId="68323999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M-Z:</w:t>
            </w:r>
          </w:p>
        </w:tc>
        <w:tc>
          <w:tcPr>
            <w:tcW w:w="2490" w:type="dxa"/>
            <w:tcBorders>
              <w:left w:val="nil"/>
              <w:right w:val="nil"/>
            </w:tcBorders>
          </w:tcPr>
          <w:p w14:paraId="6832399A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Diane L.</w:t>
            </w:r>
          </w:p>
          <w:p w14:paraId="6832399B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PH (651) 554-5776</w:t>
            </w:r>
          </w:p>
          <w:p w14:paraId="6832399C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FAX (651) 450-2715</w:t>
            </w:r>
          </w:p>
        </w:tc>
        <w:tc>
          <w:tcPr>
            <w:tcW w:w="3060" w:type="dxa"/>
            <w:gridSpan w:val="2"/>
            <w:tcBorders>
              <w:left w:val="nil"/>
              <w:right w:val="nil"/>
            </w:tcBorders>
          </w:tcPr>
          <w:p w14:paraId="6832399D" w14:textId="77777777" w:rsidR="002E768A" w:rsidRDefault="002E768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220" w:type="dxa"/>
            <w:gridSpan w:val="2"/>
            <w:tcBorders>
              <w:left w:val="nil"/>
              <w:right w:val="single" w:sz="4" w:space="0" w:color="auto"/>
            </w:tcBorders>
          </w:tcPr>
          <w:p w14:paraId="6832399E" w14:textId="77DC7BAC" w:rsidR="002E768A" w:rsidRDefault="002E768A" w:rsidP="002E768A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Managed Care Supervisor:         </w:t>
            </w:r>
            <w:r w:rsidR="001F2363">
              <w:rPr>
                <w:rFonts w:ascii="Arial" w:hAnsi="Arial" w:cs="Arial"/>
                <w:sz w:val="22"/>
              </w:rPr>
              <w:t>Jill Chezik</w:t>
            </w:r>
          </w:p>
          <w:p w14:paraId="6832399F" w14:textId="283E0765" w:rsidR="002E768A" w:rsidRDefault="001F2363" w:rsidP="002E768A">
            <w:pPr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(651) 554-5693</w:t>
            </w:r>
          </w:p>
        </w:tc>
      </w:tr>
      <w:tr w:rsidR="00596612" w14:paraId="683239A3" w14:textId="77777777" w:rsidTr="002E768A">
        <w:tc>
          <w:tcPr>
            <w:tcW w:w="14598" w:type="dxa"/>
            <w:gridSpan w:val="9"/>
          </w:tcPr>
          <w:p w14:paraId="683239A1" w14:textId="77777777" w:rsidR="00596612" w:rsidRDefault="005966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Medical Assistance/MFIP/GAMC &amp; MNCare Eligibility Questions:  Call </w:t>
            </w:r>
            <w:r>
              <w:rPr>
                <w:rFonts w:ascii="Arial" w:hAnsi="Arial" w:cs="Arial"/>
                <w:sz w:val="22"/>
                <w:u w:val="single"/>
              </w:rPr>
              <w:t>Financial Worker</w:t>
            </w:r>
            <w:r>
              <w:rPr>
                <w:rFonts w:ascii="Arial" w:hAnsi="Arial" w:cs="Arial"/>
                <w:sz w:val="22"/>
              </w:rPr>
              <w:t xml:space="preserve"> - (651) 554-5611</w:t>
            </w:r>
          </w:p>
          <w:p w14:paraId="683239A2" w14:textId="77777777" w:rsidR="00596612" w:rsidRDefault="00596612">
            <w:pPr>
              <w:rPr>
                <w:rFonts w:ascii="Arial" w:hAnsi="Arial" w:cs="Arial"/>
                <w:sz w:val="22"/>
              </w:rPr>
            </w:pPr>
          </w:p>
        </w:tc>
      </w:tr>
      <w:tr w:rsidR="002E768A" w14:paraId="683239AF" w14:textId="77777777" w:rsidTr="002E768A">
        <w:tc>
          <w:tcPr>
            <w:tcW w:w="3438" w:type="dxa"/>
            <w:gridSpan w:val="3"/>
          </w:tcPr>
          <w:p w14:paraId="683239A4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Health Plans:</w:t>
            </w:r>
          </w:p>
          <w:p w14:paraId="683239A5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Contract Numbers:</w:t>
            </w:r>
          </w:p>
        </w:tc>
        <w:tc>
          <w:tcPr>
            <w:tcW w:w="3510" w:type="dxa"/>
            <w:gridSpan w:val="3"/>
          </w:tcPr>
          <w:p w14:paraId="683239A6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HealthPartners Care</w:t>
            </w:r>
          </w:p>
          <w:p w14:paraId="683239A7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A585713900</w:t>
            </w:r>
          </w:p>
          <w:p w14:paraId="683239A8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870" w:type="dxa"/>
            <w:gridSpan w:val="2"/>
          </w:tcPr>
          <w:p w14:paraId="683239A9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UCare Minnesota</w:t>
            </w:r>
          </w:p>
          <w:p w14:paraId="683239AA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A565813600</w:t>
            </w:r>
          </w:p>
          <w:p w14:paraId="683239AB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780" w:type="dxa"/>
          </w:tcPr>
          <w:p w14:paraId="683239AC" w14:textId="77777777" w:rsidR="002E768A" w:rsidRDefault="002E768A" w:rsidP="004B533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Blue Plus</w:t>
            </w:r>
          </w:p>
          <w:p w14:paraId="683239AD" w14:textId="77777777" w:rsidR="002E768A" w:rsidRDefault="002E768A" w:rsidP="004B533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A065813800</w:t>
            </w:r>
          </w:p>
          <w:p w14:paraId="683239AE" w14:textId="77777777" w:rsidR="002E768A" w:rsidRDefault="002E768A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2E768A" w14:paraId="683239D3" w14:textId="77777777" w:rsidTr="002E768A">
        <w:tc>
          <w:tcPr>
            <w:tcW w:w="3438" w:type="dxa"/>
            <w:gridSpan w:val="3"/>
          </w:tcPr>
          <w:p w14:paraId="683239B0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Plan Information</w:t>
            </w:r>
          </w:p>
          <w:p w14:paraId="683239B1" w14:textId="77777777" w:rsidR="002E768A" w:rsidRDefault="002E768A">
            <w:pPr>
              <w:rPr>
                <w:rFonts w:ascii="Arial" w:hAnsi="Arial" w:cs="Arial"/>
                <w:sz w:val="22"/>
              </w:rPr>
            </w:pPr>
          </w:p>
          <w:p w14:paraId="683239B2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QUESTIONS:</w:t>
            </w:r>
          </w:p>
          <w:p w14:paraId="683239B3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1) What is covered?</w:t>
            </w:r>
          </w:p>
          <w:p w14:paraId="683239B4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2) What’s my ID number?</w:t>
            </w:r>
          </w:p>
          <w:p w14:paraId="683239B5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3) Where’s my card?</w:t>
            </w:r>
          </w:p>
          <w:p w14:paraId="683239B6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4) Who can I see (provider)?</w:t>
            </w:r>
          </w:p>
          <w:p w14:paraId="683239B7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5) Other </w:t>
            </w:r>
            <w:r>
              <w:rPr>
                <w:rFonts w:ascii="Arial" w:hAnsi="Arial" w:cs="Arial"/>
                <w:sz w:val="22"/>
                <w:u w:val="single"/>
              </w:rPr>
              <w:t xml:space="preserve">plan specific </w:t>
            </w:r>
            <w:r>
              <w:rPr>
                <w:rFonts w:ascii="Arial" w:hAnsi="Arial" w:cs="Arial"/>
                <w:sz w:val="22"/>
              </w:rPr>
              <w:t>questions.</w:t>
            </w:r>
          </w:p>
          <w:p w14:paraId="683239B8" w14:textId="77777777" w:rsidR="002E768A" w:rsidRDefault="002E768A">
            <w:pPr>
              <w:rPr>
                <w:rFonts w:ascii="Arial" w:hAnsi="Arial" w:cs="Arial"/>
                <w:sz w:val="22"/>
              </w:rPr>
            </w:pPr>
          </w:p>
          <w:p w14:paraId="683239B9" w14:textId="77777777" w:rsidR="002E768A" w:rsidRDefault="002E768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510" w:type="dxa"/>
            <w:gridSpan w:val="3"/>
          </w:tcPr>
          <w:p w14:paraId="683239BA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Call Member Services:</w:t>
            </w:r>
          </w:p>
          <w:p w14:paraId="683239BB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(952) 967-7998  -or-</w:t>
            </w:r>
          </w:p>
          <w:p w14:paraId="683239BC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1-(866) 885-8880</w:t>
            </w:r>
          </w:p>
          <w:p w14:paraId="683239BD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TDD:  (952) 883-6060</w:t>
            </w:r>
          </w:p>
          <w:p w14:paraId="683239BE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</w:p>
          <w:p w14:paraId="683239BF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Mental Health:  </w:t>
            </w:r>
          </w:p>
          <w:p w14:paraId="683239C0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(952) 967-7998</w:t>
            </w:r>
          </w:p>
          <w:p w14:paraId="683239C1" w14:textId="77777777" w:rsidR="002E768A" w:rsidRDefault="002E768A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>or</w:t>
            </w:r>
          </w:p>
          <w:p w14:paraId="683239C2" w14:textId="77777777" w:rsidR="002E768A" w:rsidRDefault="002E768A" w:rsidP="00E913EB">
            <w:pPr>
              <w:tabs>
                <w:tab w:val="left" w:pos="6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1-866-885-8880</w:t>
            </w:r>
          </w:p>
        </w:tc>
        <w:tc>
          <w:tcPr>
            <w:tcW w:w="3870" w:type="dxa"/>
            <w:gridSpan w:val="2"/>
          </w:tcPr>
          <w:p w14:paraId="683239C3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Call Member Services:</w:t>
            </w:r>
          </w:p>
          <w:p w14:paraId="683239C4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(612) 676-3200 -or-</w:t>
            </w:r>
          </w:p>
          <w:p w14:paraId="683239C5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1-(800) 203-7225</w:t>
            </w:r>
          </w:p>
          <w:p w14:paraId="683239C6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TDD:  (612) 676-6810</w:t>
            </w:r>
          </w:p>
          <w:p w14:paraId="683239C7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</w:p>
          <w:p w14:paraId="683239C8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Mental Health:  BHP</w:t>
            </w:r>
          </w:p>
          <w:p w14:paraId="683239C9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(763) 525-9919</w:t>
            </w:r>
          </w:p>
          <w:p w14:paraId="683239CA" w14:textId="77777777" w:rsidR="002E768A" w:rsidRDefault="002E768A">
            <w:pPr>
              <w:tabs>
                <w:tab w:val="left" w:pos="552"/>
                <w:tab w:val="left" w:pos="11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>or</w:t>
            </w:r>
          </w:p>
          <w:p w14:paraId="683239CB" w14:textId="77777777" w:rsidR="002E768A" w:rsidRDefault="002E768A">
            <w:pPr>
              <w:tabs>
                <w:tab w:val="left" w:pos="55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1-800-361-0491</w:t>
            </w:r>
          </w:p>
        </w:tc>
        <w:tc>
          <w:tcPr>
            <w:tcW w:w="3780" w:type="dxa"/>
          </w:tcPr>
          <w:p w14:paraId="683239CC" w14:textId="77777777" w:rsidR="002E768A" w:rsidRDefault="002E768A" w:rsidP="004B53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Call Member Services:</w:t>
            </w:r>
          </w:p>
          <w:p w14:paraId="683239CD" w14:textId="77777777" w:rsidR="002E768A" w:rsidRDefault="002E768A" w:rsidP="004B533A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(651) 662-5545 -or-</w:t>
            </w:r>
          </w:p>
          <w:p w14:paraId="683239CE" w14:textId="77777777" w:rsidR="002E768A" w:rsidRDefault="002E768A" w:rsidP="004B533A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1-(800) 711-9862</w:t>
            </w:r>
          </w:p>
          <w:p w14:paraId="683239CF" w14:textId="77777777" w:rsidR="002E768A" w:rsidRDefault="002E768A" w:rsidP="004B533A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TDD:  (651) 662-8700</w:t>
            </w:r>
          </w:p>
          <w:p w14:paraId="683239D0" w14:textId="77777777" w:rsidR="002E768A" w:rsidRDefault="002E768A" w:rsidP="004B533A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</w:p>
          <w:p w14:paraId="683239D1" w14:textId="77777777" w:rsidR="002E768A" w:rsidRDefault="002E768A" w:rsidP="004B533A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Mental Health:  BHSI</w:t>
            </w:r>
          </w:p>
          <w:p w14:paraId="683239D2" w14:textId="77777777" w:rsidR="002E768A" w:rsidRDefault="002E768A" w:rsidP="00FA1FF8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1-800-711-9862</w:t>
            </w:r>
          </w:p>
        </w:tc>
      </w:tr>
      <w:tr w:rsidR="002E768A" w14:paraId="683239DB" w14:textId="77777777" w:rsidTr="002E768A">
        <w:tc>
          <w:tcPr>
            <w:tcW w:w="3438" w:type="dxa"/>
            <w:gridSpan w:val="3"/>
          </w:tcPr>
          <w:p w14:paraId="683239D4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Transportation</w:t>
            </w:r>
          </w:p>
        </w:tc>
        <w:tc>
          <w:tcPr>
            <w:tcW w:w="3510" w:type="dxa"/>
            <w:gridSpan w:val="3"/>
          </w:tcPr>
          <w:p w14:paraId="683239D5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Ride Care</w:t>
            </w:r>
          </w:p>
          <w:p w14:paraId="683239D6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(952) 883-7400</w:t>
            </w:r>
          </w:p>
        </w:tc>
        <w:tc>
          <w:tcPr>
            <w:tcW w:w="3870" w:type="dxa"/>
            <w:gridSpan w:val="2"/>
          </w:tcPr>
          <w:p w14:paraId="683239D7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Health Ride</w:t>
            </w:r>
          </w:p>
          <w:p w14:paraId="683239D8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(612) 676-6830</w:t>
            </w:r>
          </w:p>
        </w:tc>
        <w:tc>
          <w:tcPr>
            <w:tcW w:w="3780" w:type="dxa"/>
          </w:tcPr>
          <w:p w14:paraId="683239D9" w14:textId="77777777" w:rsidR="002E768A" w:rsidRDefault="002E768A" w:rsidP="004B53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Blue Ride</w:t>
            </w:r>
          </w:p>
          <w:p w14:paraId="683239DA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(651) 662-8648</w:t>
            </w:r>
          </w:p>
        </w:tc>
      </w:tr>
      <w:tr w:rsidR="002E768A" w14:paraId="683239E8" w14:textId="77777777" w:rsidTr="002E768A">
        <w:tc>
          <w:tcPr>
            <w:tcW w:w="3438" w:type="dxa"/>
            <w:gridSpan w:val="3"/>
          </w:tcPr>
          <w:p w14:paraId="683239DC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After Hours Emergencies or</w:t>
            </w:r>
          </w:p>
          <w:p w14:paraId="683239DD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Service Needs</w:t>
            </w:r>
          </w:p>
        </w:tc>
        <w:tc>
          <w:tcPr>
            <w:tcW w:w="3510" w:type="dxa"/>
            <w:gridSpan w:val="3"/>
          </w:tcPr>
          <w:p w14:paraId="683239DE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Call Primary Clinic or ‘</w:t>
            </w:r>
            <w:r>
              <w:rPr>
                <w:rFonts w:ascii="Arial" w:hAnsi="Arial" w:cs="Arial"/>
                <w:i/>
                <w:iCs/>
                <w:sz w:val="22"/>
              </w:rPr>
              <w:t xml:space="preserve">CareLine’ 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683239DF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(612) 339-3663</w:t>
            </w:r>
          </w:p>
          <w:p w14:paraId="683239E0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 xml:space="preserve">or </w:t>
            </w:r>
          </w:p>
          <w:p w14:paraId="683239E1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1-800-551-0859</w:t>
            </w:r>
          </w:p>
          <w:p w14:paraId="683239E2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TDD:  (612) 883-5474</w:t>
            </w:r>
          </w:p>
          <w:p w14:paraId="683239E3" w14:textId="77777777" w:rsidR="002E768A" w:rsidRDefault="002E768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870" w:type="dxa"/>
            <w:gridSpan w:val="2"/>
          </w:tcPr>
          <w:p w14:paraId="683239E4" w14:textId="77777777" w:rsidR="002E768A" w:rsidRDefault="002E768A">
            <w:pPr>
              <w:rPr>
                <w:rFonts w:ascii="Arial" w:hAnsi="Arial" w:cs="Arial"/>
                <w:i/>
                <w:iCs/>
                <w:sz w:val="22"/>
              </w:rPr>
            </w:pPr>
            <w:r>
              <w:rPr>
                <w:rFonts w:ascii="Arial" w:hAnsi="Arial" w:cs="Arial"/>
                <w:sz w:val="22"/>
              </w:rPr>
              <w:t>Call Primary Clinic or ‘</w:t>
            </w:r>
            <w:r>
              <w:rPr>
                <w:rFonts w:ascii="Arial" w:hAnsi="Arial" w:cs="Arial"/>
                <w:i/>
                <w:iCs/>
                <w:sz w:val="22"/>
              </w:rPr>
              <w:t>Health Connection’</w:t>
            </w:r>
            <w:r>
              <w:rPr>
                <w:rFonts w:ascii="Arial" w:hAnsi="Arial" w:cs="Arial"/>
                <w:sz w:val="22"/>
              </w:rPr>
              <w:t xml:space="preserve"> :</w:t>
            </w:r>
          </w:p>
          <w:p w14:paraId="683239E5" w14:textId="77777777" w:rsidR="002E768A" w:rsidRDefault="002E768A" w:rsidP="008F7E2E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1-800-942-7858</w:t>
            </w:r>
          </w:p>
        </w:tc>
        <w:tc>
          <w:tcPr>
            <w:tcW w:w="3780" w:type="dxa"/>
          </w:tcPr>
          <w:p w14:paraId="683239E6" w14:textId="77777777" w:rsidR="002E768A" w:rsidRDefault="002E768A" w:rsidP="004B533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Call Primary Clinic or ‘</w:t>
            </w:r>
            <w:r>
              <w:rPr>
                <w:rFonts w:ascii="Arial" w:hAnsi="Arial" w:cs="Arial"/>
                <w:i/>
                <w:iCs/>
                <w:sz w:val="22"/>
              </w:rPr>
              <w:t xml:space="preserve">First Help’ </w:t>
            </w:r>
            <w:r>
              <w:rPr>
                <w:rFonts w:ascii="Arial" w:hAnsi="Arial" w:cs="Arial"/>
                <w:sz w:val="22"/>
              </w:rPr>
              <w:t xml:space="preserve">: </w:t>
            </w:r>
          </w:p>
          <w:p w14:paraId="683239E7" w14:textId="77777777" w:rsidR="002E768A" w:rsidRDefault="002E768A">
            <w:pPr>
              <w:tabs>
                <w:tab w:val="left" w:pos="372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>1-800-622-9524</w:t>
            </w:r>
          </w:p>
        </w:tc>
      </w:tr>
      <w:tr w:rsidR="002E768A" w14:paraId="683239ED" w14:textId="77777777" w:rsidTr="002E768A">
        <w:tc>
          <w:tcPr>
            <w:tcW w:w="3438" w:type="dxa"/>
            <w:gridSpan w:val="3"/>
          </w:tcPr>
          <w:p w14:paraId="683239E9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Life Threatening Emergencies</w:t>
            </w:r>
          </w:p>
        </w:tc>
        <w:tc>
          <w:tcPr>
            <w:tcW w:w="3510" w:type="dxa"/>
            <w:gridSpan w:val="3"/>
          </w:tcPr>
          <w:p w14:paraId="683239EA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911</w:t>
            </w:r>
          </w:p>
        </w:tc>
        <w:tc>
          <w:tcPr>
            <w:tcW w:w="3870" w:type="dxa"/>
            <w:gridSpan w:val="2"/>
          </w:tcPr>
          <w:p w14:paraId="683239EB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911</w:t>
            </w:r>
          </w:p>
        </w:tc>
        <w:tc>
          <w:tcPr>
            <w:tcW w:w="3780" w:type="dxa"/>
          </w:tcPr>
          <w:p w14:paraId="683239EC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911</w:t>
            </w:r>
          </w:p>
        </w:tc>
      </w:tr>
      <w:tr w:rsidR="002E768A" w14:paraId="683239F3" w14:textId="77777777" w:rsidTr="002E768A">
        <w:tc>
          <w:tcPr>
            <w:tcW w:w="3438" w:type="dxa"/>
            <w:gridSpan w:val="3"/>
          </w:tcPr>
          <w:p w14:paraId="683239EE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Interpreter Services</w:t>
            </w:r>
          </w:p>
        </w:tc>
        <w:tc>
          <w:tcPr>
            <w:tcW w:w="3510" w:type="dxa"/>
            <w:gridSpan w:val="3"/>
          </w:tcPr>
          <w:p w14:paraId="683239EF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(952) 967-7998</w:t>
            </w:r>
          </w:p>
          <w:p w14:paraId="683239F0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TDD:  (952) 883-6060</w:t>
            </w:r>
          </w:p>
        </w:tc>
        <w:tc>
          <w:tcPr>
            <w:tcW w:w="3870" w:type="dxa"/>
            <w:gridSpan w:val="2"/>
          </w:tcPr>
          <w:p w14:paraId="683239F1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(612) 676-3200</w:t>
            </w:r>
          </w:p>
        </w:tc>
        <w:tc>
          <w:tcPr>
            <w:tcW w:w="3780" w:type="dxa"/>
          </w:tcPr>
          <w:p w14:paraId="683239F2" w14:textId="77777777" w:rsidR="002E768A" w:rsidRDefault="002E76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(651) 662-5545</w:t>
            </w:r>
          </w:p>
        </w:tc>
      </w:tr>
    </w:tbl>
    <w:p w14:paraId="683239F4" w14:textId="77777777" w:rsidR="00596612" w:rsidRDefault="00596612">
      <w:pPr>
        <w:rPr>
          <w:rFonts w:ascii="Arial" w:hAnsi="Arial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5"/>
        <w:gridCol w:w="12411"/>
      </w:tblGrid>
      <w:tr w:rsidR="00596612" w14:paraId="683239F9" w14:textId="77777777">
        <w:tc>
          <w:tcPr>
            <w:tcW w:w="2268" w:type="dxa"/>
          </w:tcPr>
          <w:p w14:paraId="683239F5" w14:textId="77777777" w:rsidR="00596612" w:rsidRDefault="005966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Questions About</w:t>
            </w:r>
          </w:p>
        </w:tc>
        <w:tc>
          <w:tcPr>
            <w:tcW w:w="13068" w:type="dxa"/>
          </w:tcPr>
          <w:p w14:paraId="683239F6" w14:textId="77777777" w:rsidR="00596612" w:rsidRDefault="00596612" w:rsidP="005057A0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Can’t Find Health Plan Providers</w:t>
            </w:r>
            <w:r>
              <w:rPr>
                <w:rFonts w:ascii="Arial" w:hAnsi="Arial" w:cs="Arial"/>
                <w:sz w:val="22"/>
              </w:rPr>
              <w:tab/>
              <w:t xml:space="preserve">    Call Advocate:  </w:t>
            </w:r>
            <w:r w:rsidR="00483018">
              <w:rPr>
                <w:rFonts w:ascii="Arial" w:hAnsi="Arial" w:cs="Arial"/>
                <w:sz w:val="22"/>
              </w:rPr>
              <w:t>Clair P</w:t>
            </w:r>
            <w:r>
              <w:rPr>
                <w:rFonts w:ascii="Arial" w:hAnsi="Arial" w:cs="Arial"/>
                <w:sz w:val="22"/>
              </w:rPr>
              <w:t xml:space="preserve">.: (651) 554-5785  </w:t>
            </w:r>
          </w:p>
          <w:p w14:paraId="683239F7" w14:textId="77777777" w:rsidR="005057A0" w:rsidRDefault="005057A0" w:rsidP="005057A0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Unpaid Medical Bills </w:t>
            </w:r>
          </w:p>
          <w:p w14:paraId="683239F8" w14:textId="376D7F22" w:rsidR="00596612" w:rsidRPr="005068BC" w:rsidRDefault="001F2363" w:rsidP="001F2363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 Issues &amp;</w:t>
            </w:r>
            <w:r w:rsidR="005057A0" w:rsidRPr="005068BC">
              <w:rPr>
                <w:rFonts w:ascii="Arial" w:hAnsi="Arial" w:cs="Arial"/>
                <w:sz w:val="22"/>
                <w:szCs w:val="22"/>
              </w:rPr>
              <w:t>Grievance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</w:tr>
    </w:tbl>
    <w:p w14:paraId="683239FA" w14:textId="77777777" w:rsidR="00596612" w:rsidRDefault="00596612">
      <w:pPr>
        <w:ind w:left="2160"/>
        <w:rPr>
          <w:rFonts w:ascii="Arial" w:hAnsi="Arial" w:cs="Arial"/>
          <w:sz w:val="22"/>
        </w:rPr>
      </w:pPr>
    </w:p>
    <w:p w14:paraId="683239FB" w14:textId="77777777" w:rsidR="00596612" w:rsidRDefault="0059661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Questions about MinnesotaCare </w:t>
      </w:r>
      <w:r w:rsidR="005057A0">
        <w:rPr>
          <w:rFonts w:ascii="Arial" w:hAnsi="Arial" w:cs="Arial"/>
          <w:sz w:val="22"/>
        </w:rPr>
        <w:t>b</w:t>
      </w:r>
      <w:r>
        <w:rPr>
          <w:rFonts w:ascii="Arial" w:hAnsi="Arial" w:cs="Arial"/>
          <w:sz w:val="22"/>
        </w:rPr>
        <w:t xml:space="preserve">enefits, </w:t>
      </w:r>
      <w:r w:rsidR="005057A0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roviders, </w:t>
      </w:r>
      <w:r w:rsidR="005057A0">
        <w:rPr>
          <w:rFonts w:ascii="Arial" w:hAnsi="Arial" w:cs="Arial"/>
          <w:sz w:val="22"/>
        </w:rPr>
        <w:t>b</w:t>
      </w:r>
      <w:r>
        <w:rPr>
          <w:rFonts w:ascii="Arial" w:hAnsi="Arial" w:cs="Arial"/>
          <w:sz w:val="22"/>
        </w:rPr>
        <w:t>ills, etc:</w:t>
      </w:r>
      <w:r w:rsidR="005057A0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>Call your health plan’s Member Services.</w:t>
      </w:r>
    </w:p>
    <w:p w14:paraId="683239FC" w14:textId="77777777" w:rsidR="005057A0" w:rsidRDefault="005057A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Questions about regular MA – Medical Assistance benefits:  Call MHCP help desk at 651-431-2670</w:t>
      </w:r>
    </w:p>
    <w:p w14:paraId="683239FD" w14:textId="77777777" w:rsidR="00846AB6" w:rsidRDefault="00846AB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Questions about Medicare Part D or to change Part D plan:   Call Senior Linkage Line 1-800-333-2433</w:t>
      </w:r>
    </w:p>
    <w:sectPr w:rsidR="00846AB6" w:rsidSect="005057A0">
      <w:pgSz w:w="15840" w:h="12240" w:orient="landscape" w:code="1"/>
      <w:pgMar w:top="45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357C8"/>
    <w:multiLevelType w:val="hybridMultilevel"/>
    <w:tmpl w:val="71A67178"/>
    <w:lvl w:ilvl="0" w:tplc="040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CA3B89"/>
    <w:multiLevelType w:val="hybridMultilevel"/>
    <w:tmpl w:val="5BE6FD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8F641B"/>
    <w:multiLevelType w:val="hybridMultilevel"/>
    <w:tmpl w:val="EF0E9CC4"/>
    <w:lvl w:ilvl="0" w:tplc="F4C492B0">
      <w:start w:val="3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7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KW5b3Ak8FoWi499SbVnf2saMnGA=" w:salt="pW93I1GCZ2wsVay1zJJZpQ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94C"/>
    <w:rsid w:val="000164E9"/>
    <w:rsid w:val="00085C33"/>
    <w:rsid w:val="00153A06"/>
    <w:rsid w:val="001F2363"/>
    <w:rsid w:val="00206EC1"/>
    <w:rsid w:val="00222D86"/>
    <w:rsid w:val="002E768A"/>
    <w:rsid w:val="00324E2D"/>
    <w:rsid w:val="0033794C"/>
    <w:rsid w:val="00483018"/>
    <w:rsid w:val="005057A0"/>
    <w:rsid w:val="005068BC"/>
    <w:rsid w:val="00511AAF"/>
    <w:rsid w:val="00596612"/>
    <w:rsid w:val="00701B70"/>
    <w:rsid w:val="007120BF"/>
    <w:rsid w:val="007E4788"/>
    <w:rsid w:val="00846AB6"/>
    <w:rsid w:val="008A5BE7"/>
    <w:rsid w:val="008F7E2E"/>
    <w:rsid w:val="00987313"/>
    <w:rsid w:val="00A53AE6"/>
    <w:rsid w:val="00A54BEE"/>
    <w:rsid w:val="00B81C54"/>
    <w:rsid w:val="00BC23CE"/>
    <w:rsid w:val="00BD1C7D"/>
    <w:rsid w:val="00C518B8"/>
    <w:rsid w:val="00DD6BAE"/>
    <w:rsid w:val="00DE35B1"/>
    <w:rsid w:val="00E913EB"/>
    <w:rsid w:val="00EA2806"/>
    <w:rsid w:val="00F114C8"/>
    <w:rsid w:val="00FA1FF8"/>
    <w:rsid w:val="00FC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323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B70"/>
    <w:rPr>
      <w:sz w:val="24"/>
    </w:rPr>
  </w:style>
  <w:style w:type="paragraph" w:styleId="Heading1">
    <w:name w:val="heading 1"/>
    <w:basedOn w:val="Normal"/>
    <w:next w:val="Normal"/>
    <w:qFormat/>
    <w:rsid w:val="00701B70"/>
    <w:pPr>
      <w:keepNext/>
      <w:outlineLvl w:val="0"/>
    </w:pPr>
    <w:rPr>
      <w:rFonts w:ascii="Arial" w:hAnsi="Arial" w:cs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4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B70"/>
    <w:rPr>
      <w:sz w:val="24"/>
    </w:rPr>
  </w:style>
  <w:style w:type="paragraph" w:styleId="Heading1">
    <w:name w:val="heading 1"/>
    <w:basedOn w:val="Normal"/>
    <w:next w:val="Normal"/>
    <w:qFormat/>
    <w:rsid w:val="00701B70"/>
    <w:pPr>
      <w:keepNext/>
      <w:outlineLvl w:val="0"/>
    </w:pPr>
    <w:rPr>
      <w:rFonts w:ascii="Arial" w:hAnsi="Arial" w:cs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4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customXml" Target="../customXml/item4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PSYXYNWNTRMR-1323-8</_dlc_DocId>
    <_dlc_DocIdUrl xmlns="b61b2ffb-4091-40da-a45f-dfde0aeea415">
      <Url>http://extwebpub/HealthFamily/FindJob/ProviderInfo/_layouts/DocIdRedir.aspx?ID=PSYXYNWNTRMR-1323-8</Url>
      <Description>PSYXYNWNTRMR-1323-8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11AF70-8E86-4D2C-9018-0B6C17EFEC1C}"/>
</file>

<file path=customXml/itemProps2.xml><?xml version="1.0" encoding="utf-8"?>
<ds:datastoreItem xmlns:ds="http://schemas.openxmlformats.org/officeDocument/2006/customXml" ds:itemID="{D3FA9B8F-F55A-4789-B076-7EBF46C08049}"/>
</file>

<file path=customXml/itemProps3.xml><?xml version="1.0" encoding="utf-8"?>
<ds:datastoreItem xmlns:ds="http://schemas.openxmlformats.org/officeDocument/2006/customXml" ds:itemID="{E6939FF1-57B8-40D9-8859-170443037112}"/>
</file>

<file path=customXml/itemProps4.xml><?xml version="1.0" encoding="utf-8"?>
<ds:datastoreItem xmlns:ds="http://schemas.openxmlformats.org/officeDocument/2006/customXml" ds:itemID="{5D7A9A7F-ABE7-4573-9EF5-9BFA26BE532F}"/>
</file>

<file path=docProps/app.xml><?xml version="1.0" encoding="utf-8"?>
<Properties xmlns="http://schemas.openxmlformats.org/officeDocument/2006/extended-properties" xmlns:vt="http://schemas.openxmlformats.org/officeDocument/2006/docPropsVTypes">
  <Template>EDAK%203128%20Managed%20Care%20Call%20for%20Help%20List</Template>
  <TotalTime>0</TotalTime>
  <Pages>1</Pages>
  <Words>298</Words>
  <Characters>1701</Characters>
  <Application>Microsoft Office Word</Application>
  <DocSecurity>14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EDAK 3128 Managed Care Call for Help List</vt:lpstr>
    </vt:vector>
  </TitlesOfParts>
  <Company>Dakota County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EDAK 3128 Managed Care Call for Help List</dc:title>
  <dc:creator>cmga7</dc:creator>
  <cp:lastModifiedBy>Mallat, Troy</cp:lastModifiedBy>
  <cp:revision>2</cp:revision>
  <cp:lastPrinted>2012-12-27T21:49:00Z</cp:lastPrinted>
  <dcterms:created xsi:type="dcterms:W3CDTF">2013-11-07T15:12:00Z</dcterms:created>
  <dcterms:modified xsi:type="dcterms:W3CDTF">2013-11-07T15:12:00Z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2a495d48-e7c6-4a8c-99db-2e6e5c9e4cc6</vt:lpwstr>
  </property>
  <property fmtid="{D5CDD505-2E9C-101B-9397-08002B2CF9AE}" pid="4" name="Order">
    <vt:r8>800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