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blpY="-870"/>
        <w:tblW w:w="0" w:type="auto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4895"/>
        <w:gridCol w:w="4681"/>
      </w:tblGrid>
      <w:tr w:rsidR="00895795" w:rsidRPr="008C721D" w14:paraId="0F9EDCC1" w14:textId="77777777" w:rsidTr="00C3771C">
        <w:trPr>
          <w:trHeight w:val="537"/>
        </w:trPr>
        <w:tc>
          <w:tcPr>
            <w:tcW w:w="4895" w:type="dxa"/>
          </w:tcPr>
          <w:p w14:paraId="0F9EDCBE" w14:textId="77777777" w:rsidR="00895795" w:rsidRPr="008C721D" w:rsidRDefault="00895795" w:rsidP="00895795">
            <w:pPr>
              <w:rPr>
                <w:sz w:val="20"/>
              </w:rPr>
            </w:pPr>
          </w:p>
        </w:tc>
        <w:tc>
          <w:tcPr>
            <w:tcW w:w="4681" w:type="dxa"/>
          </w:tcPr>
          <w:p w14:paraId="0F9EDCBF" w14:textId="77777777" w:rsidR="00895795" w:rsidRPr="008C721D" w:rsidRDefault="00C3771C" w:rsidP="00C3771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721D">
              <w:rPr>
                <w:rFonts w:ascii="Times New Roman" w:hAnsi="Times New Roman"/>
                <w:sz w:val="24"/>
                <w:szCs w:val="24"/>
              </w:rPr>
              <w:t xml:space="preserve">EDAK </w:t>
            </w:r>
            <w:r w:rsidR="00B70706">
              <w:rPr>
                <w:rFonts w:ascii="Times New Roman" w:hAnsi="Times New Roman"/>
                <w:sz w:val="24"/>
                <w:szCs w:val="24"/>
              </w:rPr>
              <w:t>3769</w:t>
            </w:r>
          </w:p>
          <w:p w14:paraId="0F9EDCC0" w14:textId="77777777" w:rsidR="00C3771C" w:rsidRPr="008C721D" w:rsidRDefault="00240AA6" w:rsidP="0089579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4/17</w:t>
            </w:r>
            <w:r w:rsidR="00C3771C" w:rsidRPr="008C721D">
              <w:rPr>
                <w:rFonts w:ascii="Times New Roman" w:hAnsi="Times New Roman"/>
                <w:sz w:val="20"/>
                <w:szCs w:val="20"/>
              </w:rPr>
              <w:t>/09</w:t>
            </w:r>
          </w:p>
        </w:tc>
      </w:tr>
      <w:tr w:rsidR="00895795" w:rsidRPr="008C721D" w14:paraId="0F9EDCC9" w14:textId="77777777" w:rsidTr="00895795">
        <w:trPr>
          <w:trHeight w:val="1260"/>
        </w:trPr>
        <w:tc>
          <w:tcPr>
            <w:tcW w:w="4895" w:type="dxa"/>
          </w:tcPr>
          <w:p w14:paraId="0F9EDCC2" w14:textId="4532C426" w:rsidR="00895795" w:rsidRPr="008C721D" w:rsidRDefault="001F616B" w:rsidP="00895795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noProof/>
                <w:sz w:val="20"/>
              </w:rPr>
              <w:drawing>
                <wp:anchor distT="0" distB="0" distL="114300" distR="114300" simplePos="0" relativeHeight="251657728" behindDoc="0" locked="0" layoutInCell="1" allowOverlap="1" wp14:anchorId="0F9EDD85" wp14:editId="0468D7FD">
                  <wp:simplePos x="0" y="0"/>
                  <wp:positionH relativeFrom="column">
                    <wp:posOffset>506730</wp:posOffset>
                  </wp:positionH>
                  <wp:positionV relativeFrom="paragraph">
                    <wp:posOffset>-645160</wp:posOffset>
                  </wp:positionV>
                  <wp:extent cx="2011680" cy="640080"/>
                  <wp:effectExtent l="0" t="0" r="7620" b="7620"/>
                  <wp:wrapTopAndBottom/>
                  <wp:docPr id="2" name="Picture 2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1680" cy="640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81" w:type="dxa"/>
          </w:tcPr>
          <w:p w14:paraId="0F9EDCC3" w14:textId="77777777" w:rsidR="00895795" w:rsidRPr="008C721D" w:rsidRDefault="00895795" w:rsidP="00895795">
            <w:pPr>
              <w:spacing w:after="0" w:line="240" w:lineRule="auto"/>
              <w:jc w:val="center"/>
              <w:rPr>
                <w:sz w:val="20"/>
              </w:rPr>
            </w:pPr>
            <w:r w:rsidRPr="008C721D">
              <w:rPr>
                <w:sz w:val="20"/>
              </w:rPr>
              <w:t>Employment &amp; Economic Assistance Department</w:t>
            </w:r>
          </w:p>
          <w:p w14:paraId="0F9EDCC4" w14:textId="77777777" w:rsidR="00895795" w:rsidRPr="008C721D" w:rsidRDefault="00895795" w:rsidP="00895795">
            <w:pPr>
              <w:spacing w:after="0" w:line="240" w:lineRule="auto"/>
              <w:jc w:val="center"/>
              <w:rPr>
                <w:sz w:val="20"/>
              </w:rPr>
            </w:pPr>
            <w:r w:rsidRPr="008C721D">
              <w:rPr>
                <w:sz w:val="20"/>
              </w:rPr>
              <w:t>Dakota County Northern Service Center</w:t>
            </w:r>
          </w:p>
          <w:p w14:paraId="0F9EDCC5" w14:textId="77777777" w:rsidR="00895795" w:rsidRPr="008C721D" w:rsidRDefault="00895795" w:rsidP="00895795">
            <w:pPr>
              <w:spacing w:after="0" w:line="240" w:lineRule="auto"/>
              <w:jc w:val="center"/>
              <w:rPr>
                <w:sz w:val="20"/>
              </w:rPr>
            </w:pPr>
            <w:r w:rsidRPr="008C721D">
              <w:rPr>
                <w:sz w:val="20"/>
              </w:rPr>
              <w:t>1 Mendota Road West          Suite 100</w:t>
            </w:r>
          </w:p>
          <w:p w14:paraId="0F9EDCC6" w14:textId="77777777" w:rsidR="00895795" w:rsidRPr="008C721D" w:rsidRDefault="00895795" w:rsidP="00895795">
            <w:pPr>
              <w:spacing w:after="0" w:line="240" w:lineRule="auto"/>
              <w:jc w:val="center"/>
              <w:rPr>
                <w:sz w:val="20"/>
              </w:rPr>
            </w:pPr>
            <w:r w:rsidRPr="008C721D">
              <w:rPr>
                <w:sz w:val="20"/>
              </w:rPr>
              <w:t>West St. Paul, MN  55118-4765</w:t>
            </w:r>
          </w:p>
          <w:p w14:paraId="0F9EDCC7" w14:textId="77777777" w:rsidR="00895795" w:rsidRPr="008C721D" w:rsidRDefault="00895795" w:rsidP="00895795">
            <w:pPr>
              <w:spacing w:after="0" w:line="240" w:lineRule="auto"/>
              <w:jc w:val="center"/>
              <w:rPr>
                <w:sz w:val="20"/>
              </w:rPr>
            </w:pPr>
            <w:r w:rsidRPr="008C721D">
              <w:rPr>
                <w:sz w:val="20"/>
              </w:rPr>
              <w:t>Phone 651-554-5611</w:t>
            </w:r>
          </w:p>
          <w:p w14:paraId="0F9EDCC8" w14:textId="77777777" w:rsidR="00895795" w:rsidRPr="008C721D" w:rsidRDefault="001F616B" w:rsidP="00895795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hyperlink r:id="rId11" w:history="1">
              <w:r w:rsidR="00895795" w:rsidRPr="008C721D">
                <w:rPr>
                  <w:rStyle w:val="Hyperlink"/>
                  <w:sz w:val="20"/>
                </w:rPr>
                <w:t>www.co.dakota.mn.us</w:t>
              </w:r>
            </w:hyperlink>
          </w:p>
        </w:tc>
      </w:tr>
    </w:tbl>
    <w:p w14:paraId="0F9EDCCA" w14:textId="77777777" w:rsidR="00C73D66" w:rsidRDefault="00C73D66" w:rsidP="004355BF">
      <w:pPr>
        <w:spacing w:after="0" w:line="240" w:lineRule="auto"/>
        <w:jc w:val="center"/>
        <w:rPr>
          <w:rFonts w:ascii="Arial" w:hAnsi="Arial" w:cs="Arial"/>
          <w:b/>
        </w:rPr>
      </w:pPr>
    </w:p>
    <w:p w14:paraId="0F9EDCCB" w14:textId="77777777" w:rsidR="00C73D66" w:rsidRDefault="00C73D66" w:rsidP="004355BF">
      <w:pPr>
        <w:spacing w:after="0" w:line="240" w:lineRule="auto"/>
        <w:jc w:val="center"/>
        <w:rPr>
          <w:rFonts w:ascii="Arial" w:hAnsi="Arial" w:cs="Arial"/>
          <w:b/>
        </w:rPr>
      </w:pPr>
    </w:p>
    <w:p w14:paraId="0F9EDCCC" w14:textId="77777777" w:rsidR="00C73D66" w:rsidRDefault="00C73D66" w:rsidP="004355BF">
      <w:pPr>
        <w:spacing w:after="0" w:line="240" w:lineRule="auto"/>
        <w:jc w:val="center"/>
        <w:rPr>
          <w:rFonts w:ascii="Arial" w:hAnsi="Arial" w:cs="Arial"/>
          <w:b/>
        </w:rPr>
      </w:pPr>
    </w:p>
    <w:p w14:paraId="0F9EDCCD" w14:textId="77777777" w:rsidR="00B619B6" w:rsidRPr="00B619B6" w:rsidRDefault="00B619B6" w:rsidP="004355BF">
      <w:pPr>
        <w:spacing w:after="0" w:line="240" w:lineRule="auto"/>
        <w:jc w:val="center"/>
        <w:rPr>
          <w:rFonts w:ascii="Arial" w:hAnsi="Arial" w:cs="Arial"/>
          <w:b/>
        </w:rPr>
      </w:pPr>
      <w:r w:rsidRPr="00B619B6">
        <w:rPr>
          <w:rFonts w:ascii="Arial" w:hAnsi="Arial" w:cs="Arial"/>
          <w:b/>
        </w:rPr>
        <w:t xml:space="preserve">Dakota County E&amp;EA </w:t>
      </w:r>
    </w:p>
    <w:p w14:paraId="0F9EDCCE" w14:textId="77777777" w:rsidR="000D3E2B" w:rsidRPr="00B619B6" w:rsidRDefault="00B619B6" w:rsidP="004355BF">
      <w:pPr>
        <w:spacing w:after="0" w:line="240" w:lineRule="auto"/>
        <w:jc w:val="center"/>
        <w:rPr>
          <w:rFonts w:ascii="Arial" w:hAnsi="Arial" w:cs="Arial"/>
          <w:b/>
        </w:rPr>
      </w:pPr>
      <w:r w:rsidRPr="00B619B6">
        <w:rPr>
          <w:rFonts w:ascii="Arial" w:hAnsi="Arial" w:cs="Arial"/>
          <w:b/>
        </w:rPr>
        <w:t xml:space="preserve">MFIP Post-Secondary Training Request </w:t>
      </w:r>
    </w:p>
    <w:p w14:paraId="0F9EDCCF" w14:textId="77777777" w:rsidR="004355BF" w:rsidRDefault="004355BF" w:rsidP="004355BF">
      <w:pPr>
        <w:spacing w:after="0" w:line="240" w:lineRule="auto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8"/>
        <w:gridCol w:w="5310"/>
        <w:gridCol w:w="1134"/>
        <w:gridCol w:w="2394"/>
      </w:tblGrid>
      <w:tr w:rsidR="00B70706" w:rsidRPr="008C721D" w14:paraId="0F9EDCD4" w14:textId="77777777" w:rsidTr="008C721D">
        <w:tc>
          <w:tcPr>
            <w:tcW w:w="738" w:type="dxa"/>
          </w:tcPr>
          <w:p w14:paraId="0F9EDCD0" w14:textId="77777777" w:rsidR="004355BF" w:rsidRPr="008C721D" w:rsidRDefault="004355BF" w:rsidP="008C721D">
            <w:pPr>
              <w:spacing w:after="0" w:line="240" w:lineRule="auto"/>
              <w:jc w:val="right"/>
            </w:pPr>
            <w:r w:rsidRPr="008C721D">
              <w:t>Date:</w:t>
            </w:r>
          </w:p>
        </w:tc>
        <w:tc>
          <w:tcPr>
            <w:tcW w:w="5310" w:type="dxa"/>
            <w:tcBorders>
              <w:bottom w:val="single" w:sz="4" w:space="0" w:color="auto"/>
            </w:tcBorders>
          </w:tcPr>
          <w:p w14:paraId="0F9EDCD1" w14:textId="77777777" w:rsidR="004355BF" w:rsidRPr="008C721D" w:rsidRDefault="00825458" w:rsidP="008C721D">
            <w:pPr>
              <w:spacing w:after="0" w:line="240" w:lineRule="auto"/>
            </w:pPr>
            <w:r w:rsidRPr="008C721D"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0" w:name="Text8"/>
            <w:r w:rsidR="004355BF" w:rsidRPr="008C721D">
              <w:instrText xml:space="preserve"> FORMTEXT </w:instrText>
            </w:r>
            <w:r w:rsidRPr="008C721D">
              <w:fldChar w:fldCharType="separate"/>
            </w:r>
            <w:bookmarkStart w:id="1" w:name="_GoBack"/>
            <w:bookmarkEnd w:id="1"/>
            <w:r w:rsidR="004355BF" w:rsidRPr="008C721D">
              <w:rPr>
                <w:noProof/>
              </w:rPr>
              <w:t> </w:t>
            </w:r>
            <w:r w:rsidR="004355BF" w:rsidRPr="008C721D">
              <w:rPr>
                <w:noProof/>
              </w:rPr>
              <w:t> </w:t>
            </w:r>
            <w:r w:rsidR="004355BF" w:rsidRPr="008C721D">
              <w:rPr>
                <w:noProof/>
              </w:rPr>
              <w:t> </w:t>
            </w:r>
            <w:r w:rsidR="004355BF" w:rsidRPr="008C721D">
              <w:rPr>
                <w:noProof/>
              </w:rPr>
              <w:t> </w:t>
            </w:r>
            <w:r w:rsidR="004355BF" w:rsidRPr="008C721D">
              <w:rPr>
                <w:noProof/>
              </w:rPr>
              <w:t> </w:t>
            </w:r>
            <w:r w:rsidRPr="008C721D">
              <w:fldChar w:fldCharType="end"/>
            </w:r>
            <w:bookmarkEnd w:id="0"/>
          </w:p>
        </w:tc>
        <w:tc>
          <w:tcPr>
            <w:tcW w:w="1134" w:type="dxa"/>
          </w:tcPr>
          <w:p w14:paraId="0F9EDCD2" w14:textId="77777777" w:rsidR="004355BF" w:rsidRPr="008C721D" w:rsidRDefault="004355BF" w:rsidP="008C721D">
            <w:pPr>
              <w:spacing w:after="0" w:line="240" w:lineRule="auto"/>
              <w:jc w:val="right"/>
            </w:pPr>
            <w:r w:rsidRPr="008C721D">
              <w:t>MAXIS #:</w:t>
            </w:r>
          </w:p>
        </w:tc>
        <w:tc>
          <w:tcPr>
            <w:tcW w:w="2394" w:type="dxa"/>
            <w:tcBorders>
              <w:bottom w:val="single" w:sz="4" w:space="0" w:color="auto"/>
            </w:tcBorders>
          </w:tcPr>
          <w:p w14:paraId="0F9EDCD3" w14:textId="77777777" w:rsidR="004355BF" w:rsidRPr="008C721D" w:rsidRDefault="00825458" w:rsidP="008C721D">
            <w:pPr>
              <w:spacing w:after="0" w:line="240" w:lineRule="auto"/>
            </w:pPr>
            <w:r w:rsidRPr="008C721D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2" w:name="Text7"/>
            <w:r w:rsidR="004355BF" w:rsidRPr="008C721D">
              <w:instrText xml:space="preserve"> FORMTEXT </w:instrText>
            </w:r>
            <w:r w:rsidRPr="008C721D">
              <w:fldChar w:fldCharType="separate"/>
            </w:r>
            <w:r w:rsidR="004355BF" w:rsidRPr="008C721D">
              <w:rPr>
                <w:noProof/>
              </w:rPr>
              <w:t> </w:t>
            </w:r>
            <w:r w:rsidR="004355BF" w:rsidRPr="008C721D">
              <w:rPr>
                <w:noProof/>
              </w:rPr>
              <w:t> </w:t>
            </w:r>
            <w:r w:rsidR="004355BF" w:rsidRPr="008C721D">
              <w:rPr>
                <w:noProof/>
              </w:rPr>
              <w:t> </w:t>
            </w:r>
            <w:r w:rsidR="004355BF" w:rsidRPr="008C721D">
              <w:rPr>
                <w:noProof/>
              </w:rPr>
              <w:t> </w:t>
            </w:r>
            <w:r w:rsidR="004355BF" w:rsidRPr="008C721D">
              <w:rPr>
                <w:noProof/>
              </w:rPr>
              <w:t> </w:t>
            </w:r>
            <w:r w:rsidRPr="008C721D">
              <w:fldChar w:fldCharType="end"/>
            </w:r>
            <w:bookmarkEnd w:id="2"/>
          </w:p>
        </w:tc>
      </w:tr>
      <w:tr w:rsidR="00B70706" w:rsidRPr="008C721D" w14:paraId="0F9EDCD9" w14:textId="77777777" w:rsidTr="008C721D">
        <w:tc>
          <w:tcPr>
            <w:tcW w:w="738" w:type="dxa"/>
          </w:tcPr>
          <w:p w14:paraId="0F9EDCD5" w14:textId="77777777" w:rsidR="004355BF" w:rsidRPr="008C721D" w:rsidRDefault="004355BF" w:rsidP="008C721D">
            <w:pPr>
              <w:spacing w:after="0" w:line="240" w:lineRule="auto"/>
              <w:jc w:val="right"/>
            </w:pPr>
            <w:r w:rsidRPr="008C721D">
              <w:t>To:</w:t>
            </w:r>
          </w:p>
        </w:tc>
        <w:tc>
          <w:tcPr>
            <w:tcW w:w="5310" w:type="dxa"/>
            <w:tcBorders>
              <w:top w:val="single" w:sz="4" w:space="0" w:color="auto"/>
              <w:bottom w:val="single" w:sz="4" w:space="0" w:color="auto"/>
            </w:tcBorders>
          </w:tcPr>
          <w:p w14:paraId="0F9EDCD6" w14:textId="77777777" w:rsidR="004355BF" w:rsidRPr="008C721D" w:rsidRDefault="00825458" w:rsidP="008C721D">
            <w:pPr>
              <w:spacing w:after="0" w:line="240" w:lineRule="auto"/>
            </w:pPr>
            <w:r w:rsidRPr="008C721D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3" w:name="Text9"/>
            <w:r w:rsidR="004355BF" w:rsidRPr="008C721D">
              <w:instrText xml:space="preserve"> FORMTEXT </w:instrText>
            </w:r>
            <w:r w:rsidRPr="008C721D">
              <w:fldChar w:fldCharType="separate"/>
            </w:r>
            <w:r w:rsidR="004355BF" w:rsidRPr="008C721D">
              <w:rPr>
                <w:noProof/>
              </w:rPr>
              <w:t> </w:t>
            </w:r>
            <w:r w:rsidR="004355BF" w:rsidRPr="008C721D">
              <w:rPr>
                <w:noProof/>
              </w:rPr>
              <w:t> </w:t>
            </w:r>
            <w:r w:rsidR="004355BF" w:rsidRPr="008C721D">
              <w:rPr>
                <w:noProof/>
              </w:rPr>
              <w:t> </w:t>
            </w:r>
            <w:r w:rsidR="004355BF" w:rsidRPr="008C721D">
              <w:rPr>
                <w:noProof/>
              </w:rPr>
              <w:t> </w:t>
            </w:r>
            <w:r w:rsidR="004355BF" w:rsidRPr="008C721D">
              <w:rPr>
                <w:noProof/>
              </w:rPr>
              <w:t> </w:t>
            </w:r>
            <w:r w:rsidRPr="008C721D">
              <w:fldChar w:fldCharType="end"/>
            </w:r>
            <w:bookmarkEnd w:id="3"/>
          </w:p>
        </w:tc>
        <w:tc>
          <w:tcPr>
            <w:tcW w:w="1134" w:type="dxa"/>
          </w:tcPr>
          <w:p w14:paraId="0F9EDCD7" w14:textId="77777777" w:rsidR="004355BF" w:rsidRPr="008C721D" w:rsidRDefault="004355BF" w:rsidP="008C721D">
            <w:pPr>
              <w:spacing w:after="0" w:line="240" w:lineRule="auto"/>
            </w:pPr>
          </w:p>
        </w:tc>
        <w:tc>
          <w:tcPr>
            <w:tcW w:w="2394" w:type="dxa"/>
            <w:tcBorders>
              <w:top w:val="single" w:sz="4" w:space="0" w:color="auto"/>
            </w:tcBorders>
          </w:tcPr>
          <w:p w14:paraId="0F9EDCD8" w14:textId="77777777" w:rsidR="004355BF" w:rsidRPr="008C721D" w:rsidRDefault="004355BF" w:rsidP="008C721D">
            <w:pPr>
              <w:spacing w:after="0" w:line="240" w:lineRule="auto"/>
            </w:pPr>
          </w:p>
        </w:tc>
      </w:tr>
      <w:tr w:rsidR="00B70706" w:rsidRPr="008C721D" w14:paraId="0F9EDCDE" w14:textId="77777777" w:rsidTr="008C721D">
        <w:tc>
          <w:tcPr>
            <w:tcW w:w="738" w:type="dxa"/>
          </w:tcPr>
          <w:p w14:paraId="0F9EDCDA" w14:textId="77777777" w:rsidR="004355BF" w:rsidRPr="008C721D" w:rsidRDefault="004355BF" w:rsidP="008C721D">
            <w:pPr>
              <w:spacing w:after="0" w:line="240" w:lineRule="auto"/>
              <w:jc w:val="right"/>
            </w:pPr>
          </w:p>
        </w:tc>
        <w:tc>
          <w:tcPr>
            <w:tcW w:w="5310" w:type="dxa"/>
            <w:tcBorders>
              <w:top w:val="single" w:sz="4" w:space="0" w:color="auto"/>
              <w:bottom w:val="single" w:sz="4" w:space="0" w:color="auto"/>
            </w:tcBorders>
          </w:tcPr>
          <w:p w14:paraId="0F9EDCDB" w14:textId="77777777" w:rsidR="004355BF" w:rsidRPr="008C721D" w:rsidRDefault="00825458" w:rsidP="008C721D">
            <w:pPr>
              <w:spacing w:after="0" w:line="240" w:lineRule="auto"/>
            </w:pPr>
            <w:r w:rsidRPr="008C721D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4" w:name="Text10"/>
            <w:r w:rsidR="004355BF" w:rsidRPr="008C721D">
              <w:instrText xml:space="preserve"> FORMTEXT </w:instrText>
            </w:r>
            <w:r w:rsidRPr="008C721D">
              <w:fldChar w:fldCharType="separate"/>
            </w:r>
            <w:r w:rsidR="004355BF" w:rsidRPr="008C721D">
              <w:rPr>
                <w:noProof/>
              </w:rPr>
              <w:t> </w:t>
            </w:r>
            <w:r w:rsidR="004355BF" w:rsidRPr="008C721D">
              <w:rPr>
                <w:noProof/>
              </w:rPr>
              <w:t> </w:t>
            </w:r>
            <w:r w:rsidR="004355BF" w:rsidRPr="008C721D">
              <w:rPr>
                <w:noProof/>
              </w:rPr>
              <w:t> </w:t>
            </w:r>
            <w:r w:rsidR="004355BF" w:rsidRPr="008C721D">
              <w:rPr>
                <w:noProof/>
              </w:rPr>
              <w:t> </w:t>
            </w:r>
            <w:r w:rsidR="004355BF" w:rsidRPr="008C721D">
              <w:rPr>
                <w:noProof/>
              </w:rPr>
              <w:t> </w:t>
            </w:r>
            <w:r w:rsidRPr="008C721D">
              <w:fldChar w:fldCharType="end"/>
            </w:r>
            <w:bookmarkEnd w:id="4"/>
          </w:p>
        </w:tc>
        <w:tc>
          <w:tcPr>
            <w:tcW w:w="1134" w:type="dxa"/>
          </w:tcPr>
          <w:p w14:paraId="0F9EDCDC" w14:textId="77777777" w:rsidR="004355BF" w:rsidRPr="008C721D" w:rsidRDefault="004355BF" w:rsidP="008C721D">
            <w:pPr>
              <w:spacing w:after="0" w:line="240" w:lineRule="auto"/>
            </w:pPr>
          </w:p>
        </w:tc>
        <w:tc>
          <w:tcPr>
            <w:tcW w:w="2394" w:type="dxa"/>
          </w:tcPr>
          <w:p w14:paraId="0F9EDCDD" w14:textId="77777777" w:rsidR="004355BF" w:rsidRPr="008C721D" w:rsidRDefault="004355BF" w:rsidP="008C721D">
            <w:pPr>
              <w:spacing w:after="0" w:line="240" w:lineRule="auto"/>
            </w:pPr>
          </w:p>
        </w:tc>
      </w:tr>
      <w:tr w:rsidR="00240AA6" w:rsidRPr="008C721D" w14:paraId="0F9EDCE3" w14:textId="77777777" w:rsidTr="008C721D">
        <w:tc>
          <w:tcPr>
            <w:tcW w:w="738" w:type="dxa"/>
          </w:tcPr>
          <w:p w14:paraId="0F9EDCDF" w14:textId="77777777" w:rsidR="00240AA6" w:rsidRPr="008C721D" w:rsidRDefault="00240AA6" w:rsidP="008C721D">
            <w:pPr>
              <w:spacing w:after="0" w:line="240" w:lineRule="auto"/>
              <w:jc w:val="right"/>
            </w:pPr>
          </w:p>
        </w:tc>
        <w:tc>
          <w:tcPr>
            <w:tcW w:w="5310" w:type="dxa"/>
            <w:tcBorders>
              <w:top w:val="single" w:sz="4" w:space="0" w:color="auto"/>
              <w:bottom w:val="single" w:sz="4" w:space="0" w:color="auto"/>
            </w:tcBorders>
          </w:tcPr>
          <w:p w14:paraId="0F9EDCE0" w14:textId="77777777" w:rsidR="00240AA6" w:rsidRPr="008C721D" w:rsidRDefault="00825458" w:rsidP="008C721D">
            <w:pPr>
              <w:spacing w:after="0" w:line="240" w:lineRule="auto"/>
            </w:pP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5" w:name="Text11"/>
            <w:r w:rsidR="00240AA6">
              <w:instrText xml:space="preserve"> FORMTEXT </w:instrText>
            </w:r>
            <w:r>
              <w:fldChar w:fldCharType="separate"/>
            </w:r>
            <w:r w:rsidR="00240AA6">
              <w:rPr>
                <w:noProof/>
              </w:rPr>
              <w:t> </w:t>
            </w:r>
            <w:r w:rsidR="00240AA6">
              <w:rPr>
                <w:noProof/>
              </w:rPr>
              <w:t> </w:t>
            </w:r>
            <w:r w:rsidR="00240AA6">
              <w:rPr>
                <w:noProof/>
              </w:rPr>
              <w:t> </w:t>
            </w:r>
            <w:r w:rsidR="00240AA6">
              <w:rPr>
                <w:noProof/>
              </w:rPr>
              <w:t> </w:t>
            </w:r>
            <w:r w:rsidR="00240AA6"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1134" w:type="dxa"/>
          </w:tcPr>
          <w:p w14:paraId="0F9EDCE1" w14:textId="77777777" w:rsidR="00240AA6" w:rsidRPr="008C721D" w:rsidRDefault="00240AA6" w:rsidP="008C721D">
            <w:pPr>
              <w:spacing w:after="0" w:line="240" w:lineRule="auto"/>
            </w:pPr>
          </w:p>
        </w:tc>
        <w:tc>
          <w:tcPr>
            <w:tcW w:w="2394" w:type="dxa"/>
          </w:tcPr>
          <w:p w14:paraId="0F9EDCE2" w14:textId="77777777" w:rsidR="00240AA6" w:rsidRPr="008C721D" w:rsidRDefault="00240AA6" w:rsidP="008C721D">
            <w:pPr>
              <w:spacing w:after="0" w:line="240" w:lineRule="auto"/>
            </w:pPr>
          </w:p>
        </w:tc>
      </w:tr>
    </w:tbl>
    <w:p w14:paraId="0F9EDCE4" w14:textId="77777777" w:rsidR="004355BF" w:rsidRDefault="004355BF" w:rsidP="004355BF">
      <w:pPr>
        <w:spacing w:after="0" w:line="240" w:lineRule="auto"/>
      </w:pPr>
    </w:p>
    <w:p w14:paraId="0F9EDCE5" w14:textId="77777777" w:rsidR="00C73D66" w:rsidRDefault="00C73D66" w:rsidP="00B619B6">
      <w:pPr>
        <w:spacing w:line="240" w:lineRule="auto"/>
      </w:pPr>
    </w:p>
    <w:p w14:paraId="0F9EDCE6" w14:textId="77777777" w:rsidR="00C26A75" w:rsidRDefault="00C26A75" w:rsidP="00B619B6">
      <w:pPr>
        <w:spacing w:line="240" w:lineRule="auto"/>
      </w:pPr>
      <w:r>
        <w:t xml:space="preserve">From: </w:t>
      </w:r>
      <w:r w:rsidR="00825458">
        <w:fldChar w:fldCharType="begin">
          <w:ffData>
            <w:name w:val="Text5"/>
            <w:enabled/>
            <w:calcOnExit w:val="0"/>
            <w:textInput/>
          </w:ffData>
        </w:fldChar>
      </w:r>
      <w:bookmarkStart w:id="6" w:name="Text5"/>
      <w:r>
        <w:instrText xml:space="preserve"> FORMTEXT </w:instrText>
      </w:r>
      <w:r w:rsidR="00825458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25458">
        <w:fldChar w:fldCharType="end"/>
      </w:r>
      <w:bookmarkEnd w:id="6"/>
    </w:p>
    <w:p w14:paraId="0F9EDCE7" w14:textId="77777777" w:rsidR="00B619B6" w:rsidRDefault="00B619B6" w:rsidP="00B619B6">
      <w:pPr>
        <w:spacing w:line="240" w:lineRule="auto"/>
      </w:pPr>
      <w:r>
        <w:t xml:space="preserve">You have requested approval of a </w:t>
      </w:r>
      <w:r w:rsidR="008D071E">
        <w:t>MFIP</w:t>
      </w:r>
      <w:r w:rsidR="00616507">
        <w:t xml:space="preserve"> training program</w:t>
      </w:r>
      <w:r>
        <w:t>.  This packet</w:t>
      </w:r>
      <w:r w:rsidR="008D071E">
        <w:t xml:space="preserve"> must be fully completed</w:t>
      </w:r>
      <w:r>
        <w:t xml:space="preserve"> </w:t>
      </w:r>
      <w:r w:rsidR="00C26A75">
        <w:t>with all requested attachments.  Return</w:t>
      </w:r>
      <w:r w:rsidR="00B8524C">
        <w:t xml:space="preserve"> the packet to me</w:t>
      </w:r>
      <w:r>
        <w:t xml:space="preserve"> by </w:t>
      </w:r>
      <w:r w:rsidR="00825458">
        <w:fldChar w:fldCharType="begin">
          <w:ffData>
            <w:name w:val="Text1"/>
            <w:enabled/>
            <w:calcOnExit w:val="0"/>
            <w:textInput/>
          </w:ffData>
        </w:fldChar>
      </w:r>
      <w:bookmarkStart w:id="7" w:name="Text1"/>
      <w:r w:rsidR="008D071E">
        <w:instrText xml:space="preserve"> FORMTEXT </w:instrText>
      </w:r>
      <w:r w:rsidR="00825458">
        <w:fldChar w:fldCharType="separate"/>
      </w:r>
      <w:r w:rsidR="008D071E">
        <w:rPr>
          <w:noProof/>
        </w:rPr>
        <w:t> </w:t>
      </w:r>
      <w:r w:rsidR="008D071E">
        <w:rPr>
          <w:noProof/>
        </w:rPr>
        <w:t> </w:t>
      </w:r>
      <w:r w:rsidR="008D071E">
        <w:rPr>
          <w:noProof/>
        </w:rPr>
        <w:t> </w:t>
      </w:r>
      <w:r w:rsidR="008D071E">
        <w:rPr>
          <w:noProof/>
        </w:rPr>
        <w:t> </w:t>
      </w:r>
      <w:r w:rsidR="008D071E">
        <w:rPr>
          <w:noProof/>
        </w:rPr>
        <w:t> </w:t>
      </w:r>
      <w:r w:rsidR="00825458">
        <w:fldChar w:fldCharType="end"/>
      </w:r>
      <w:bookmarkEnd w:id="7"/>
      <w:r w:rsidR="002A50B6">
        <w:t xml:space="preserve"> or your request for training will be denied</w:t>
      </w:r>
      <w:r w:rsidR="00C26A75">
        <w:t xml:space="preserve">.  </w:t>
      </w:r>
      <w:r w:rsidR="00616507">
        <w:t>Call</w:t>
      </w:r>
      <w:r w:rsidR="008D071E">
        <w:t xml:space="preserve"> </w:t>
      </w:r>
      <w:r w:rsidR="00335E16">
        <w:t xml:space="preserve">me at </w:t>
      </w:r>
      <w:r w:rsidR="00825458">
        <w:fldChar w:fldCharType="begin">
          <w:ffData>
            <w:name w:val="Text6"/>
            <w:enabled/>
            <w:calcOnExit w:val="0"/>
            <w:textInput/>
          </w:ffData>
        </w:fldChar>
      </w:r>
      <w:bookmarkStart w:id="8" w:name="Text6"/>
      <w:r w:rsidR="00335E16">
        <w:instrText xml:space="preserve"> FORMTEXT </w:instrText>
      </w:r>
      <w:r w:rsidR="00825458">
        <w:fldChar w:fldCharType="separate"/>
      </w:r>
      <w:r w:rsidR="00335E16">
        <w:rPr>
          <w:noProof/>
        </w:rPr>
        <w:t> </w:t>
      </w:r>
      <w:r w:rsidR="00335E16">
        <w:rPr>
          <w:noProof/>
        </w:rPr>
        <w:t> </w:t>
      </w:r>
      <w:r w:rsidR="00335E16">
        <w:rPr>
          <w:noProof/>
        </w:rPr>
        <w:t> </w:t>
      </w:r>
      <w:r w:rsidR="00335E16">
        <w:rPr>
          <w:noProof/>
        </w:rPr>
        <w:t> </w:t>
      </w:r>
      <w:r w:rsidR="00335E16">
        <w:rPr>
          <w:noProof/>
        </w:rPr>
        <w:t> </w:t>
      </w:r>
      <w:r w:rsidR="00825458">
        <w:fldChar w:fldCharType="end"/>
      </w:r>
      <w:bookmarkEnd w:id="8"/>
      <w:r w:rsidR="00335E16">
        <w:t xml:space="preserve"> </w:t>
      </w:r>
      <w:r w:rsidR="008D071E">
        <w:t xml:space="preserve">if you have questions.  </w:t>
      </w:r>
    </w:p>
    <w:p w14:paraId="0F9EDCE8" w14:textId="77777777" w:rsidR="0070349E" w:rsidRDefault="0070349E" w:rsidP="00B619B6">
      <w:pPr>
        <w:spacing w:line="240" w:lineRule="auto"/>
      </w:pPr>
      <w:r>
        <w:t>The MFIP training committee will look at the following items when considering your training request:</w:t>
      </w:r>
    </w:p>
    <w:p w14:paraId="0F9EDCE9" w14:textId="77777777" w:rsidR="00AE4E38" w:rsidRPr="00F946BA" w:rsidRDefault="0070349E" w:rsidP="00AE4E38">
      <w:pPr>
        <w:pStyle w:val="ListParagraph"/>
        <w:numPr>
          <w:ilvl w:val="0"/>
          <w:numId w:val="1"/>
        </w:numPr>
        <w:rPr>
          <w:color w:val="000000"/>
        </w:rPr>
      </w:pPr>
      <w:r w:rsidRPr="00AE4E38">
        <w:rPr>
          <w:color w:val="C00000"/>
        </w:rPr>
        <w:t xml:space="preserve"> </w:t>
      </w:r>
      <w:r w:rsidRPr="00F946BA">
        <w:rPr>
          <w:color w:val="000000"/>
        </w:rPr>
        <w:t>The training must be completed in 24 months or less.</w:t>
      </w:r>
    </w:p>
    <w:p w14:paraId="0F9EDCEA" w14:textId="77777777" w:rsidR="00AE4E38" w:rsidRPr="00F946BA" w:rsidRDefault="00AE4E38" w:rsidP="00AE4E38">
      <w:pPr>
        <w:pStyle w:val="ListParagraph"/>
        <w:numPr>
          <w:ilvl w:val="0"/>
          <w:numId w:val="1"/>
        </w:numPr>
        <w:rPr>
          <w:color w:val="000000"/>
        </w:rPr>
      </w:pPr>
      <w:r w:rsidRPr="00F946BA">
        <w:rPr>
          <w:color w:val="000000"/>
        </w:rPr>
        <w:t xml:space="preserve"> The training program is accredited.</w:t>
      </w:r>
    </w:p>
    <w:p w14:paraId="0F9EDCEB" w14:textId="77777777" w:rsidR="00335E16" w:rsidRPr="00F946BA" w:rsidRDefault="00AE4E38" w:rsidP="00AE4E38">
      <w:pPr>
        <w:pStyle w:val="ListParagraph"/>
        <w:numPr>
          <w:ilvl w:val="0"/>
          <w:numId w:val="1"/>
        </w:numPr>
        <w:rPr>
          <w:color w:val="000000"/>
        </w:rPr>
      </w:pPr>
      <w:r w:rsidRPr="00F946BA">
        <w:rPr>
          <w:color w:val="000000"/>
        </w:rPr>
        <w:t>You meet the admission requirements to enter the program.</w:t>
      </w:r>
    </w:p>
    <w:p w14:paraId="0F9EDCEC" w14:textId="77777777" w:rsidR="001A52D1" w:rsidRPr="00F946BA" w:rsidRDefault="00E815D4" w:rsidP="001A52D1">
      <w:pPr>
        <w:pStyle w:val="ListParagraph"/>
        <w:numPr>
          <w:ilvl w:val="0"/>
          <w:numId w:val="1"/>
        </w:numPr>
        <w:rPr>
          <w:color w:val="000000"/>
        </w:rPr>
      </w:pPr>
      <w:r>
        <w:rPr>
          <w:color w:val="000000"/>
        </w:rPr>
        <w:t>The program will be completed before you reach the 60-month time limit.  If the training program goes beyond t</w:t>
      </w:r>
      <w:r w:rsidR="00A72267">
        <w:rPr>
          <w:color w:val="000000"/>
        </w:rPr>
        <w:t>he 60-month time limit, you need to</w:t>
      </w:r>
      <w:r>
        <w:rPr>
          <w:color w:val="000000"/>
        </w:rPr>
        <w:t xml:space="preserve"> explain </w:t>
      </w:r>
      <w:r w:rsidR="00335E16" w:rsidRPr="00F946BA">
        <w:rPr>
          <w:color w:val="000000"/>
        </w:rPr>
        <w:t xml:space="preserve">how you will meet living and daycare expenses.  </w:t>
      </w:r>
    </w:p>
    <w:p w14:paraId="0F9EDCED" w14:textId="77777777" w:rsidR="00335E16" w:rsidRPr="00F946BA" w:rsidRDefault="00455550" w:rsidP="001A52D1">
      <w:pPr>
        <w:pStyle w:val="ListParagraph"/>
        <w:numPr>
          <w:ilvl w:val="0"/>
          <w:numId w:val="1"/>
        </w:numPr>
        <w:rPr>
          <w:color w:val="000000"/>
        </w:rPr>
      </w:pPr>
      <w:r w:rsidRPr="00F946BA">
        <w:rPr>
          <w:color w:val="000000"/>
        </w:rPr>
        <w:t>Any criminal convictions in your past will not prevent you from</w:t>
      </w:r>
      <w:r w:rsidR="001A52D1" w:rsidRPr="00F946BA">
        <w:rPr>
          <w:color w:val="000000"/>
        </w:rPr>
        <w:t xml:space="preserve"> obtaining employment in the field.</w:t>
      </w:r>
    </w:p>
    <w:p w14:paraId="0F9EDCEE" w14:textId="77777777" w:rsidR="007119E9" w:rsidRPr="00F946BA" w:rsidRDefault="007119E9" w:rsidP="007119E9">
      <w:pPr>
        <w:pStyle w:val="ListParagraph"/>
        <w:numPr>
          <w:ilvl w:val="0"/>
          <w:numId w:val="1"/>
        </w:numPr>
        <w:rPr>
          <w:color w:val="000000"/>
        </w:rPr>
      </w:pPr>
      <w:r w:rsidRPr="00F946BA">
        <w:rPr>
          <w:color w:val="000000"/>
        </w:rPr>
        <w:t>You must take a CASAS test</w:t>
      </w:r>
      <w:r w:rsidR="00B839E0" w:rsidRPr="00F946BA">
        <w:rPr>
          <w:color w:val="000000"/>
        </w:rPr>
        <w:t>, if you haven’t completed it within the past year.</w:t>
      </w:r>
    </w:p>
    <w:p w14:paraId="0F9EDCEF" w14:textId="77777777" w:rsidR="007119E9" w:rsidRPr="00F946BA" w:rsidRDefault="00B839E0" w:rsidP="007119E9">
      <w:pPr>
        <w:pStyle w:val="ListParagraph"/>
        <w:numPr>
          <w:ilvl w:val="0"/>
          <w:numId w:val="1"/>
        </w:numPr>
        <w:rPr>
          <w:color w:val="000000"/>
        </w:rPr>
      </w:pPr>
      <w:r w:rsidRPr="00F946BA">
        <w:rPr>
          <w:color w:val="000000"/>
        </w:rPr>
        <w:t xml:space="preserve"> </w:t>
      </w:r>
      <w:r w:rsidR="007119E9" w:rsidRPr="00F946BA">
        <w:rPr>
          <w:color w:val="000000"/>
        </w:rPr>
        <w:t>There are suitable full-time jobs in the field.</w:t>
      </w:r>
    </w:p>
    <w:p w14:paraId="0F9EDCF0" w14:textId="77777777" w:rsidR="007119E9" w:rsidRPr="00F946BA" w:rsidRDefault="007119E9" w:rsidP="007119E9">
      <w:pPr>
        <w:pStyle w:val="ListParagraph"/>
        <w:numPr>
          <w:ilvl w:val="0"/>
          <w:numId w:val="1"/>
        </w:numPr>
        <w:rPr>
          <w:color w:val="000000"/>
        </w:rPr>
      </w:pPr>
      <w:r w:rsidRPr="00F946BA">
        <w:rPr>
          <w:color w:val="000000"/>
        </w:rPr>
        <w:t>You must make significantly higher wages after completing the education then you could possibly earn now.  You will exit the MFIP program if this training is completed.</w:t>
      </w:r>
    </w:p>
    <w:p w14:paraId="0F9EDCF1" w14:textId="77777777" w:rsidR="007119E9" w:rsidRPr="00F946BA" w:rsidRDefault="007119E9" w:rsidP="007119E9">
      <w:pPr>
        <w:pStyle w:val="ListParagraph"/>
        <w:numPr>
          <w:ilvl w:val="0"/>
          <w:numId w:val="1"/>
        </w:numPr>
        <w:rPr>
          <w:color w:val="000000"/>
        </w:rPr>
      </w:pPr>
      <w:r w:rsidRPr="00F946BA">
        <w:rPr>
          <w:color w:val="000000"/>
        </w:rPr>
        <w:t>Your employment goals can only be met with the additional training.</w:t>
      </w:r>
    </w:p>
    <w:p w14:paraId="0F9EDCF2" w14:textId="77777777" w:rsidR="0070349E" w:rsidRDefault="00335E16" w:rsidP="007119E9">
      <w:pPr>
        <w:pStyle w:val="ListParagraph"/>
        <w:numPr>
          <w:ilvl w:val="0"/>
          <w:numId w:val="1"/>
        </w:numPr>
      </w:pPr>
      <w:r>
        <w:t>You must</w:t>
      </w:r>
      <w:r w:rsidR="0070349E">
        <w:t xml:space="preserve"> meet the minimum hourly requirement for the work participation rate or</w:t>
      </w:r>
      <w:r w:rsidR="00162133">
        <w:t xml:space="preserve"> it must</w:t>
      </w:r>
      <w:r w:rsidR="0070349E">
        <w:t xml:space="preserve"> include additional </w:t>
      </w:r>
      <w:r w:rsidR="00162133">
        <w:t xml:space="preserve">work </w:t>
      </w:r>
      <w:r>
        <w:t>activities in order to meet it</w:t>
      </w:r>
      <w:r w:rsidR="0070349E">
        <w:t>.</w:t>
      </w:r>
    </w:p>
    <w:p w14:paraId="0F9EDCF3" w14:textId="77777777" w:rsidR="00162133" w:rsidRDefault="00794E4A" w:rsidP="00335E16">
      <w:pPr>
        <w:pStyle w:val="ListParagraph"/>
        <w:numPr>
          <w:ilvl w:val="0"/>
          <w:numId w:val="1"/>
        </w:numPr>
      </w:pPr>
      <w:r>
        <w:t>It must be reasonable to expect you will successfully complete the program</w:t>
      </w:r>
      <w:r w:rsidR="00162133">
        <w:t xml:space="preserve">.  </w:t>
      </w:r>
      <w:r>
        <w:t>We will consider your past education and experience.</w:t>
      </w:r>
    </w:p>
    <w:p w14:paraId="0F9EDCF4" w14:textId="77777777" w:rsidR="007119E9" w:rsidRDefault="007119E9" w:rsidP="007119E9"/>
    <w:p w14:paraId="0F9EDCF5" w14:textId="77777777" w:rsidR="00C73D66" w:rsidRPr="00687FEF" w:rsidRDefault="00687FEF" w:rsidP="00B619B6">
      <w:pPr>
        <w:spacing w:line="240" w:lineRule="auto"/>
        <w:rPr>
          <w:rFonts w:ascii="Times New Roman" w:hAnsi="Times New Roman"/>
          <w:sz w:val="18"/>
          <w:szCs w:val="18"/>
        </w:rPr>
      </w:pPr>
      <w:r w:rsidRPr="00687FEF">
        <w:rPr>
          <w:rFonts w:ascii="Times New Roman" w:hAnsi="Times New Roman"/>
          <w:sz w:val="18"/>
          <w:szCs w:val="18"/>
        </w:rPr>
        <w:t>Section 2</w:t>
      </w:r>
    </w:p>
    <w:p w14:paraId="0F9EDCF6" w14:textId="77777777" w:rsidR="00D67092" w:rsidRPr="007119E9" w:rsidRDefault="00D67092" w:rsidP="00B619B6">
      <w:pPr>
        <w:spacing w:line="240" w:lineRule="auto"/>
        <w:rPr>
          <w:b/>
          <w:sz w:val="28"/>
          <w:szCs w:val="28"/>
        </w:rPr>
      </w:pPr>
      <w:r w:rsidRPr="007119E9">
        <w:rPr>
          <w:b/>
          <w:sz w:val="28"/>
          <w:szCs w:val="28"/>
        </w:rPr>
        <w:lastRenderedPageBreak/>
        <w:t>Please complete the information below and attach the information requested.</w:t>
      </w:r>
      <w:r w:rsidR="001A52D1" w:rsidRPr="007119E9">
        <w:rPr>
          <w:b/>
          <w:sz w:val="28"/>
          <w:szCs w:val="28"/>
        </w:rPr>
        <w:t xml:space="preserve">  Items in bold are items you need to submit</w:t>
      </w:r>
      <w:r w:rsidR="00581389">
        <w:rPr>
          <w:b/>
          <w:sz w:val="28"/>
          <w:szCs w:val="28"/>
        </w:rPr>
        <w:t xml:space="preserve"> or attach additional proof</w:t>
      </w:r>
      <w:r w:rsidR="001A52D1" w:rsidRPr="007119E9">
        <w:rPr>
          <w:b/>
          <w:sz w:val="28"/>
          <w:szCs w:val="28"/>
        </w:rPr>
        <w:t xml:space="preserve">.  </w:t>
      </w:r>
    </w:p>
    <w:p w14:paraId="0F9EDCF7" w14:textId="77777777" w:rsidR="007119E9" w:rsidRPr="00D67092" w:rsidRDefault="007119E9" w:rsidP="00B619B6">
      <w:pPr>
        <w:spacing w:line="240" w:lineRule="auto"/>
        <w:rPr>
          <w:b/>
        </w:rPr>
      </w:pPr>
    </w:p>
    <w:p w14:paraId="0F9EDCF8" w14:textId="77777777" w:rsidR="00D67092" w:rsidRDefault="00D67092" w:rsidP="00B619B6">
      <w:pPr>
        <w:spacing w:line="240" w:lineRule="auto"/>
      </w:pPr>
      <w:r>
        <w:t>Your name: _________________________________________________________</w:t>
      </w:r>
      <w:r w:rsidR="00455550">
        <w:t>_______________</w:t>
      </w:r>
    </w:p>
    <w:p w14:paraId="0F9EDCF9" w14:textId="77777777" w:rsidR="00D67092" w:rsidRDefault="00D67092" w:rsidP="00B619B6">
      <w:pPr>
        <w:spacing w:line="240" w:lineRule="auto"/>
      </w:pPr>
      <w:r>
        <w:t>Traini</w:t>
      </w:r>
      <w:r w:rsidR="001A52D1">
        <w:t>ng p</w:t>
      </w:r>
      <w:r w:rsidR="00AE4E38">
        <w:t>rogram</w:t>
      </w:r>
      <w:r>
        <w:t xml:space="preserve"> or job title: __________________________</w:t>
      </w:r>
      <w:r w:rsidR="00AE4E38">
        <w:t>_________________</w:t>
      </w:r>
      <w:r w:rsidR="00455550">
        <w:t>_______________</w:t>
      </w:r>
    </w:p>
    <w:p w14:paraId="0F9EDCFA" w14:textId="77777777" w:rsidR="00D67092" w:rsidRDefault="00D67092" w:rsidP="00B619B6">
      <w:pPr>
        <w:spacing w:line="240" w:lineRule="auto"/>
      </w:pPr>
      <w:r>
        <w:t>Name of the school: ___________________________________________________</w:t>
      </w:r>
      <w:r w:rsidR="00455550">
        <w:t>______________</w:t>
      </w:r>
    </w:p>
    <w:p w14:paraId="0F9EDCFB" w14:textId="77777777" w:rsidR="00D67092" w:rsidRDefault="00D67092" w:rsidP="00B619B6">
      <w:pPr>
        <w:spacing w:line="240" w:lineRule="auto"/>
      </w:pPr>
      <w:r>
        <w:t>Address of the school: __________________________________________________</w:t>
      </w:r>
      <w:r w:rsidR="00F946BA">
        <w:t>_____________</w:t>
      </w:r>
    </w:p>
    <w:p w14:paraId="0F9EDCFC" w14:textId="77777777" w:rsidR="00D67092" w:rsidRDefault="00455550" w:rsidP="00B619B6">
      <w:pPr>
        <w:spacing w:line="240" w:lineRule="auto"/>
        <w:rPr>
          <w:b/>
        </w:rPr>
      </w:pPr>
      <w:r>
        <w:t>Date</w:t>
      </w:r>
      <w:r w:rsidR="00F946BA">
        <w:t xml:space="preserve"> the training program will start</w:t>
      </w:r>
      <w:r>
        <w:t xml:space="preserve">: </w:t>
      </w:r>
      <w:r w:rsidR="00F946BA">
        <w:t>__________ Expected g</w:t>
      </w:r>
      <w:r>
        <w:t>raduation</w:t>
      </w:r>
      <w:r w:rsidR="00F946BA">
        <w:t xml:space="preserve"> date</w:t>
      </w:r>
      <w:r w:rsidR="00D67092">
        <w:t>:</w:t>
      </w:r>
      <w:r w:rsidR="00F946BA">
        <w:t xml:space="preserve"> __</w:t>
      </w:r>
      <w:r>
        <w:t>_____________________</w:t>
      </w:r>
      <w:r w:rsidR="00D67092">
        <w:t xml:space="preserve"> </w:t>
      </w:r>
    </w:p>
    <w:p w14:paraId="0F9EDCFD" w14:textId="77777777" w:rsidR="00AE4E38" w:rsidRDefault="00AE4E38" w:rsidP="00BF5EF1">
      <w:pPr>
        <w:spacing w:line="240" w:lineRule="auto"/>
      </w:pPr>
      <w:r w:rsidRPr="00AE4E38">
        <w:t>Br</w:t>
      </w:r>
      <w:r>
        <w:t>ie</w:t>
      </w:r>
      <w:r w:rsidRPr="00AE4E38">
        <w:t>fly explain why you are interested in this program and why you chose this field of study:</w:t>
      </w:r>
    </w:p>
    <w:p w14:paraId="0F9EDCFE" w14:textId="77777777" w:rsidR="00AE4E38" w:rsidRPr="00AE4E38" w:rsidRDefault="00AE4E38" w:rsidP="00BF5EF1">
      <w:pPr>
        <w:spacing w:line="24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F9EDCFF" w14:textId="77777777" w:rsidR="00BF5EF1" w:rsidRDefault="00AE4E38" w:rsidP="00BF5EF1">
      <w:pPr>
        <w:spacing w:line="240" w:lineRule="auto"/>
        <w:rPr>
          <w:b/>
        </w:rPr>
      </w:pPr>
      <w:r>
        <w:rPr>
          <w:b/>
        </w:rPr>
        <w:t>Submit the following proof</w:t>
      </w:r>
      <w:r w:rsidR="00BF5EF1">
        <w:rPr>
          <w:b/>
        </w:rPr>
        <w:t xml:space="preserve"> from the school you are interested in attending:</w:t>
      </w:r>
    </w:p>
    <w:p w14:paraId="0F9EDD00" w14:textId="77777777" w:rsidR="00BF5EF1" w:rsidRDefault="00BF5EF1" w:rsidP="00BF5EF1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t>The length of the program</w:t>
      </w:r>
    </w:p>
    <w:p w14:paraId="0F9EDD01" w14:textId="77777777" w:rsidR="00BF5EF1" w:rsidRDefault="00BF5EF1" w:rsidP="00BF5EF1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t>Classes needed to complete the degree</w:t>
      </w:r>
    </w:p>
    <w:p w14:paraId="0F9EDD02" w14:textId="77777777" w:rsidR="00BF5EF1" w:rsidRDefault="00BF5EF1" w:rsidP="00BF5EF1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t>Proof of the school placement rate</w:t>
      </w:r>
    </w:p>
    <w:p w14:paraId="0F9EDD03" w14:textId="77777777" w:rsidR="00BF5EF1" w:rsidRDefault="00BF5EF1" w:rsidP="00BF5EF1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t>Proof the program is accredited</w:t>
      </w:r>
    </w:p>
    <w:p w14:paraId="0F9EDD04" w14:textId="77777777" w:rsidR="00BF5EF1" w:rsidRDefault="00BF5EF1" w:rsidP="00BF5EF1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t>Proof you meet the admission requirements for the program</w:t>
      </w:r>
    </w:p>
    <w:p w14:paraId="0F9EDD05" w14:textId="77777777" w:rsidR="00AE4E38" w:rsidRDefault="00AE4E38" w:rsidP="00AE4E38">
      <w:pPr>
        <w:spacing w:line="240" w:lineRule="auto"/>
      </w:pPr>
      <w:r>
        <w:t>How many months have you used towards the 60 month time limit? _____________________________</w:t>
      </w:r>
    </w:p>
    <w:p w14:paraId="0F9EDD06" w14:textId="77777777" w:rsidR="00AE4E38" w:rsidRDefault="00AE4E38" w:rsidP="00AE4E38">
      <w:pPr>
        <w:spacing w:line="240" w:lineRule="auto"/>
      </w:pPr>
      <w:r>
        <w:t>If the training program will go past the 60-month limit, how will you be able to afford your living and daycare expenses?  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F9EDD07" w14:textId="77777777" w:rsidR="00AE4E38" w:rsidRDefault="00581389" w:rsidP="00B839E0">
      <w:pPr>
        <w:spacing w:line="240" w:lineRule="auto"/>
        <w:rPr>
          <w:b/>
        </w:rPr>
      </w:pPr>
      <w:r>
        <w:t>Some fields</w:t>
      </w:r>
      <w:r w:rsidR="001A52D1">
        <w:t xml:space="preserve"> will not hire employees with certain criminal convictions.  </w:t>
      </w:r>
      <w:r w:rsidR="001A52D1" w:rsidRPr="001A52D1">
        <w:rPr>
          <w:b/>
        </w:rPr>
        <w:t xml:space="preserve">If you have been convicted of a crime, please attach a printout to verify the charges.  </w:t>
      </w:r>
    </w:p>
    <w:p w14:paraId="0F9EDD08" w14:textId="77777777" w:rsidR="00B839E0" w:rsidRDefault="00B839E0" w:rsidP="00B839E0">
      <w:pPr>
        <w:spacing w:line="240" w:lineRule="auto"/>
      </w:pPr>
      <w:r>
        <w:t xml:space="preserve">Have you taken a CASAS test in the past year? _________ </w:t>
      </w:r>
    </w:p>
    <w:p w14:paraId="0F9EDD09" w14:textId="77777777" w:rsidR="00B839E0" w:rsidRDefault="00B839E0" w:rsidP="00B839E0">
      <w:pPr>
        <w:pStyle w:val="ListParagraph"/>
        <w:numPr>
          <w:ilvl w:val="0"/>
          <w:numId w:val="3"/>
        </w:numPr>
        <w:spacing w:line="240" w:lineRule="auto"/>
      </w:pPr>
      <w:r>
        <w:t>If you have, please list your math and reading score. _______</w:t>
      </w:r>
    </w:p>
    <w:p w14:paraId="0F9EDD0A" w14:textId="77777777" w:rsidR="00B839E0" w:rsidRDefault="00B839E0" w:rsidP="00B839E0">
      <w:pPr>
        <w:pStyle w:val="ListParagraph"/>
        <w:numPr>
          <w:ilvl w:val="0"/>
          <w:numId w:val="3"/>
        </w:numPr>
        <w:spacing w:line="240" w:lineRule="auto"/>
      </w:pPr>
      <w:r>
        <w:t xml:space="preserve">If you have not, arrange </w:t>
      </w:r>
      <w:r w:rsidR="00A35521">
        <w:t xml:space="preserve">to take the test.  Ask if you have </w:t>
      </w:r>
      <w:r>
        <w:t>questions on how to do this.</w:t>
      </w:r>
    </w:p>
    <w:p w14:paraId="0F9EDD0B" w14:textId="77777777" w:rsidR="00240AA6" w:rsidRDefault="00240AA6" w:rsidP="00A72267">
      <w:pPr>
        <w:spacing w:line="240" w:lineRule="auto"/>
        <w:jc w:val="center"/>
        <w:rPr>
          <w:b/>
          <w:sz w:val="28"/>
          <w:szCs w:val="28"/>
        </w:rPr>
      </w:pPr>
    </w:p>
    <w:p w14:paraId="0F9EDD0C" w14:textId="77777777" w:rsidR="00A72267" w:rsidRPr="00863CB6" w:rsidRDefault="00A72267" w:rsidP="00A72267">
      <w:pPr>
        <w:spacing w:line="240" w:lineRule="auto"/>
        <w:jc w:val="center"/>
        <w:rPr>
          <w:b/>
          <w:sz w:val="28"/>
          <w:szCs w:val="28"/>
        </w:rPr>
      </w:pPr>
      <w:r w:rsidRPr="00863CB6">
        <w:rPr>
          <w:b/>
          <w:sz w:val="28"/>
          <w:szCs w:val="28"/>
        </w:rPr>
        <w:t>Research the Field</w:t>
      </w:r>
    </w:p>
    <w:p w14:paraId="0F9EDD0D" w14:textId="77777777" w:rsidR="007119E9" w:rsidRDefault="007119E9" w:rsidP="007119E9">
      <w:pPr>
        <w:spacing w:line="240" w:lineRule="auto"/>
      </w:pPr>
      <w:r>
        <w:t xml:space="preserve">Using </w:t>
      </w:r>
      <w:hyperlink r:id="rId12" w:history="1">
        <w:r w:rsidRPr="007B4C97">
          <w:rPr>
            <w:rStyle w:val="Hyperlink"/>
          </w:rPr>
          <w:t>www.iseek.org</w:t>
        </w:r>
      </w:hyperlink>
      <w:r>
        <w:t>, Minnesota Careers, the</w:t>
      </w:r>
      <w:r w:rsidR="00581389">
        <w:t xml:space="preserve"> Occupational Outlook,</w:t>
      </w:r>
      <w:r>
        <w:t xml:space="preserve"> answer the following:</w:t>
      </w:r>
    </w:p>
    <w:p w14:paraId="0F9EDD0E" w14:textId="77777777" w:rsidR="007119E9" w:rsidRDefault="007119E9" w:rsidP="007119E9">
      <w:pPr>
        <w:pStyle w:val="ListParagraph"/>
        <w:numPr>
          <w:ilvl w:val="0"/>
          <w:numId w:val="4"/>
        </w:numPr>
        <w:spacing w:line="240" w:lineRule="auto"/>
      </w:pPr>
      <w:r>
        <w:t xml:space="preserve"> What are five daily duties for this job?</w:t>
      </w:r>
    </w:p>
    <w:p w14:paraId="0F9EDD0F" w14:textId="77777777" w:rsidR="007119E9" w:rsidRDefault="007119E9" w:rsidP="007119E9">
      <w:pPr>
        <w:pStyle w:val="ListParagraph"/>
        <w:numPr>
          <w:ilvl w:val="0"/>
          <w:numId w:val="4"/>
        </w:numPr>
        <w:spacing w:line="240" w:lineRule="auto"/>
      </w:pPr>
      <w:r>
        <w:lastRenderedPageBreak/>
        <w:t>What are five skills needed for this job?</w:t>
      </w:r>
    </w:p>
    <w:p w14:paraId="0F9EDD10" w14:textId="77777777" w:rsidR="007119E9" w:rsidRDefault="007119E9" w:rsidP="007119E9">
      <w:pPr>
        <w:spacing w:line="240" w:lineRule="auto"/>
      </w:pPr>
    </w:p>
    <w:p w14:paraId="0F9EDD11" w14:textId="77777777" w:rsidR="00240AA6" w:rsidRDefault="00240AA6" w:rsidP="007119E9">
      <w:pPr>
        <w:spacing w:line="240" w:lineRule="auto"/>
      </w:pPr>
    </w:p>
    <w:p w14:paraId="0F9EDD12" w14:textId="77777777" w:rsidR="00240AA6" w:rsidRDefault="00240AA6" w:rsidP="007119E9">
      <w:pPr>
        <w:spacing w:line="240" w:lineRule="auto"/>
      </w:pPr>
    </w:p>
    <w:p w14:paraId="0F9EDD13" w14:textId="77777777" w:rsidR="00240AA6" w:rsidRDefault="00240AA6" w:rsidP="007119E9">
      <w:pPr>
        <w:spacing w:line="240" w:lineRule="auto"/>
      </w:pPr>
    </w:p>
    <w:p w14:paraId="0F9EDD14" w14:textId="77777777" w:rsidR="00240AA6" w:rsidRDefault="00240AA6" w:rsidP="007119E9">
      <w:pPr>
        <w:spacing w:line="240" w:lineRule="auto"/>
      </w:pPr>
    </w:p>
    <w:p w14:paraId="0F9EDD15" w14:textId="77777777" w:rsidR="00240AA6" w:rsidRDefault="00240AA6" w:rsidP="007119E9">
      <w:pPr>
        <w:spacing w:line="240" w:lineRule="auto"/>
      </w:pPr>
    </w:p>
    <w:p w14:paraId="0F9EDD16" w14:textId="77777777" w:rsidR="00240AA6" w:rsidRDefault="00240AA6" w:rsidP="007119E9">
      <w:pPr>
        <w:spacing w:line="240" w:lineRule="auto"/>
      </w:pPr>
    </w:p>
    <w:p w14:paraId="0F9EDD17" w14:textId="77777777" w:rsidR="007119E9" w:rsidRDefault="007119E9" w:rsidP="007119E9">
      <w:pPr>
        <w:pStyle w:val="ListParagraph"/>
        <w:numPr>
          <w:ilvl w:val="0"/>
          <w:numId w:val="4"/>
        </w:numPr>
        <w:spacing w:line="240" w:lineRule="auto"/>
      </w:pPr>
      <w:r>
        <w:t xml:space="preserve"> What is the </w:t>
      </w:r>
      <w:r w:rsidR="00297A74">
        <w:t>median pay for this job? (Tip: Median means the middle salary, so your salary may be less when starting out in the field)</w:t>
      </w:r>
    </w:p>
    <w:p w14:paraId="0F9EDD18" w14:textId="77777777" w:rsidR="00297A74" w:rsidRDefault="00297A74" w:rsidP="00297A74">
      <w:pPr>
        <w:spacing w:line="240" w:lineRule="auto"/>
      </w:pPr>
    </w:p>
    <w:p w14:paraId="0F9EDD19" w14:textId="77777777" w:rsidR="00297A74" w:rsidRDefault="00297A74" w:rsidP="007119E9">
      <w:pPr>
        <w:pStyle w:val="ListParagraph"/>
        <w:numPr>
          <w:ilvl w:val="0"/>
          <w:numId w:val="4"/>
        </w:numPr>
        <w:spacing w:line="240" w:lineRule="auto"/>
      </w:pPr>
      <w:r>
        <w:t>What is a typical schedule for someone starting out in the job?</w:t>
      </w:r>
    </w:p>
    <w:p w14:paraId="0F9EDD1A" w14:textId="77777777" w:rsidR="00297A74" w:rsidRDefault="00297A74" w:rsidP="00297A74">
      <w:pPr>
        <w:spacing w:line="240" w:lineRule="auto"/>
      </w:pPr>
    </w:p>
    <w:p w14:paraId="0F9EDD1B" w14:textId="77777777" w:rsidR="00297A74" w:rsidRDefault="00297A74" w:rsidP="00297A74">
      <w:pPr>
        <w:spacing w:line="240" w:lineRule="auto"/>
      </w:pPr>
    </w:p>
    <w:p w14:paraId="0F9EDD1C" w14:textId="77777777" w:rsidR="00297A74" w:rsidRDefault="00297A74" w:rsidP="007119E9">
      <w:pPr>
        <w:pStyle w:val="ListParagraph"/>
        <w:numPr>
          <w:ilvl w:val="0"/>
          <w:numId w:val="4"/>
        </w:numPr>
        <w:spacing w:line="240" w:lineRule="auto"/>
      </w:pPr>
      <w:r>
        <w:t>Is there specific equipment for this job (uniform, tools, etc)?  Please list the items needed below:</w:t>
      </w:r>
    </w:p>
    <w:p w14:paraId="0F9EDD1D" w14:textId="77777777" w:rsidR="00297A74" w:rsidRDefault="00297A74" w:rsidP="00297A74">
      <w:pPr>
        <w:spacing w:line="240" w:lineRule="auto"/>
      </w:pPr>
    </w:p>
    <w:p w14:paraId="0F9EDD1E" w14:textId="77777777" w:rsidR="00297A74" w:rsidRDefault="00297A74" w:rsidP="00297A74">
      <w:pPr>
        <w:spacing w:line="240" w:lineRule="auto"/>
      </w:pPr>
    </w:p>
    <w:p w14:paraId="0F9EDD1F" w14:textId="77777777" w:rsidR="00297A74" w:rsidRDefault="00297A74" w:rsidP="007119E9">
      <w:pPr>
        <w:pStyle w:val="ListParagraph"/>
        <w:numPr>
          <w:ilvl w:val="0"/>
          <w:numId w:val="4"/>
        </w:numPr>
        <w:spacing w:line="240" w:lineRule="auto"/>
      </w:pPr>
      <w:r>
        <w:t>What is the career outlook for this job (will there be more or less jobs in the field in 10 years)?</w:t>
      </w:r>
    </w:p>
    <w:p w14:paraId="0F9EDD20" w14:textId="77777777" w:rsidR="00297A74" w:rsidRDefault="00297A74" w:rsidP="00297A74">
      <w:pPr>
        <w:spacing w:line="240" w:lineRule="auto"/>
      </w:pPr>
    </w:p>
    <w:p w14:paraId="0F9EDD21" w14:textId="77777777" w:rsidR="00297A74" w:rsidRDefault="00297A74" w:rsidP="00297A74">
      <w:pPr>
        <w:spacing w:line="240" w:lineRule="auto"/>
      </w:pPr>
    </w:p>
    <w:p w14:paraId="0F9EDD22" w14:textId="77777777" w:rsidR="00297A74" w:rsidRDefault="00297A74" w:rsidP="007119E9">
      <w:pPr>
        <w:pStyle w:val="ListParagraph"/>
        <w:numPr>
          <w:ilvl w:val="0"/>
          <w:numId w:val="4"/>
        </w:numPr>
        <w:spacing w:line="240" w:lineRule="auto"/>
      </w:pPr>
      <w:r>
        <w:t>What are the career advancement/promotion opportunities within this field?</w:t>
      </w:r>
    </w:p>
    <w:p w14:paraId="0F9EDD23" w14:textId="77777777" w:rsidR="00297A74" w:rsidRDefault="00297A74" w:rsidP="00297A74">
      <w:pPr>
        <w:spacing w:line="240" w:lineRule="auto"/>
      </w:pPr>
    </w:p>
    <w:p w14:paraId="0F9EDD24" w14:textId="77777777" w:rsidR="00240AA6" w:rsidRDefault="00240AA6" w:rsidP="00A72267">
      <w:pPr>
        <w:spacing w:line="240" w:lineRule="auto"/>
        <w:jc w:val="center"/>
        <w:rPr>
          <w:b/>
          <w:sz w:val="28"/>
          <w:szCs w:val="28"/>
        </w:rPr>
      </w:pPr>
    </w:p>
    <w:p w14:paraId="0F9EDD25" w14:textId="77777777" w:rsidR="00297A74" w:rsidRPr="00A72267" w:rsidRDefault="00A72267" w:rsidP="00A72267">
      <w:pPr>
        <w:spacing w:line="240" w:lineRule="auto"/>
        <w:jc w:val="center"/>
        <w:rPr>
          <w:b/>
          <w:sz w:val="28"/>
          <w:szCs w:val="28"/>
        </w:rPr>
      </w:pPr>
      <w:r w:rsidRPr="00A72267">
        <w:rPr>
          <w:b/>
          <w:sz w:val="28"/>
          <w:szCs w:val="28"/>
        </w:rPr>
        <w:t>Planning</w:t>
      </w:r>
    </w:p>
    <w:p w14:paraId="0F9EDD26" w14:textId="77777777" w:rsidR="00E5252B" w:rsidRDefault="00E5252B" w:rsidP="00E5252B">
      <w:pPr>
        <w:spacing w:line="240" w:lineRule="auto"/>
      </w:pPr>
      <w:r>
        <w:t>Briefly explain your childcare arrangements.  (Are you approved for child care assistance? Have you selected a provider?): 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F9EDD27" w14:textId="77777777" w:rsidR="00240AA6" w:rsidRDefault="00240AA6" w:rsidP="00240AA6">
      <w:pPr>
        <w:spacing w:line="240" w:lineRule="auto"/>
      </w:pPr>
    </w:p>
    <w:p w14:paraId="0F9EDD28" w14:textId="77777777" w:rsidR="00E5252B" w:rsidRDefault="00E5252B" w:rsidP="00240AA6">
      <w:pPr>
        <w:spacing w:line="240" w:lineRule="auto"/>
      </w:pPr>
      <w:r w:rsidRPr="00240AA6">
        <w:lastRenderedPageBreak/>
        <w:t>Briefly explain your transportation arrangements to and from school:</w:t>
      </w:r>
    </w:p>
    <w:p w14:paraId="0F9EDD29" w14:textId="77777777" w:rsidR="003D5897" w:rsidRDefault="00240AA6" w:rsidP="00E5252B">
      <w:pPr>
        <w:spacing w:line="24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F9EDD2A" w14:textId="77777777" w:rsidR="00E5252B" w:rsidRDefault="00E5252B" w:rsidP="00E5252B">
      <w:pPr>
        <w:spacing w:line="240" w:lineRule="auto"/>
      </w:pPr>
      <w:r>
        <w:t>Breifly explain your financial situation while attending school. (How will you meet expenses?  Have you applied for Financial Aid?)</w:t>
      </w:r>
    </w:p>
    <w:p w14:paraId="0F9EDD2B" w14:textId="77777777" w:rsidR="00E5252B" w:rsidRDefault="00E5252B" w:rsidP="00E5252B">
      <w:pPr>
        <w:spacing w:line="24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F9EDD2C" w14:textId="77777777" w:rsidR="00E5252B" w:rsidRDefault="00E5252B" w:rsidP="00E5252B">
      <w:pPr>
        <w:spacing w:line="240" w:lineRule="auto"/>
      </w:pPr>
      <w:r>
        <w:t>Describe how this training program will help you move off of the MFIP program?</w:t>
      </w:r>
    </w:p>
    <w:p w14:paraId="0F9EDD2D" w14:textId="77777777" w:rsidR="00E5252B" w:rsidRPr="00E5252B" w:rsidRDefault="00E5252B" w:rsidP="00B839E0">
      <w:pPr>
        <w:spacing w:line="24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F9EDD2E" w14:textId="77777777" w:rsidR="00A72267" w:rsidRPr="00A72267" w:rsidRDefault="00A72267" w:rsidP="00A72267">
      <w:pPr>
        <w:spacing w:line="240" w:lineRule="auto"/>
        <w:jc w:val="center"/>
        <w:rPr>
          <w:b/>
          <w:sz w:val="28"/>
          <w:szCs w:val="28"/>
        </w:rPr>
      </w:pPr>
      <w:r w:rsidRPr="00A72267">
        <w:rPr>
          <w:b/>
          <w:sz w:val="28"/>
          <w:szCs w:val="28"/>
        </w:rPr>
        <w:t>Job Leads</w:t>
      </w:r>
    </w:p>
    <w:p w14:paraId="0F9EDD2F" w14:textId="77777777" w:rsidR="00B839E0" w:rsidRPr="00B839E0" w:rsidRDefault="007119E9" w:rsidP="00B839E0">
      <w:pPr>
        <w:spacing w:line="240" w:lineRule="auto"/>
        <w:rPr>
          <w:b/>
        </w:rPr>
      </w:pPr>
      <w:r>
        <w:rPr>
          <w:b/>
        </w:rPr>
        <w:t>Print out 10</w:t>
      </w:r>
      <w:r w:rsidR="00B839E0" w:rsidRPr="00B839E0">
        <w:rPr>
          <w:b/>
        </w:rPr>
        <w:t xml:space="preserve"> internet job le</w:t>
      </w:r>
      <w:r>
        <w:rPr>
          <w:b/>
        </w:rPr>
        <w:t>ads or cut out want ads for actual job openings</w:t>
      </w:r>
      <w:r w:rsidR="00B839E0" w:rsidRPr="00B839E0">
        <w:rPr>
          <w:b/>
        </w:rPr>
        <w:t xml:space="preserve"> in your chosen occupation.  Tape them below:</w:t>
      </w:r>
    </w:p>
    <w:p w14:paraId="0F9EDD30" w14:textId="77777777" w:rsidR="00B839E0" w:rsidRPr="00B839E0" w:rsidRDefault="00B839E0" w:rsidP="00B839E0">
      <w:pPr>
        <w:spacing w:line="240" w:lineRule="auto"/>
      </w:pPr>
    </w:p>
    <w:p w14:paraId="0F9EDD31" w14:textId="77777777" w:rsidR="001A52D1" w:rsidRDefault="001A52D1" w:rsidP="00AE4E38">
      <w:pPr>
        <w:spacing w:line="240" w:lineRule="auto"/>
        <w:rPr>
          <w:b/>
        </w:rPr>
      </w:pPr>
    </w:p>
    <w:p w14:paraId="0F9EDD32" w14:textId="77777777" w:rsidR="00E5252B" w:rsidRDefault="00E5252B" w:rsidP="00AE4E38">
      <w:pPr>
        <w:spacing w:line="240" w:lineRule="auto"/>
        <w:rPr>
          <w:b/>
        </w:rPr>
      </w:pPr>
    </w:p>
    <w:p w14:paraId="0F9EDD33" w14:textId="77777777" w:rsidR="00E5252B" w:rsidRDefault="00E5252B" w:rsidP="00AE4E38">
      <w:pPr>
        <w:spacing w:line="240" w:lineRule="auto"/>
        <w:rPr>
          <w:b/>
        </w:rPr>
      </w:pPr>
    </w:p>
    <w:p w14:paraId="0F9EDD34" w14:textId="77777777" w:rsidR="00E5252B" w:rsidRDefault="00E5252B" w:rsidP="00AE4E38">
      <w:pPr>
        <w:spacing w:line="240" w:lineRule="auto"/>
        <w:rPr>
          <w:b/>
        </w:rPr>
      </w:pPr>
    </w:p>
    <w:p w14:paraId="0F9EDD35" w14:textId="77777777" w:rsidR="00E5252B" w:rsidRDefault="00E5252B" w:rsidP="00AE4E38">
      <w:pPr>
        <w:spacing w:line="240" w:lineRule="auto"/>
        <w:rPr>
          <w:b/>
        </w:rPr>
      </w:pPr>
    </w:p>
    <w:p w14:paraId="0F9EDD36" w14:textId="77777777" w:rsidR="00E5252B" w:rsidRDefault="00E5252B" w:rsidP="00AE4E38">
      <w:pPr>
        <w:spacing w:line="240" w:lineRule="auto"/>
        <w:rPr>
          <w:b/>
        </w:rPr>
      </w:pPr>
    </w:p>
    <w:p w14:paraId="0F9EDD37" w14:textId="77777777" w:rsidR="00E5252B" w:rsidRDefault="00E5252B" w:rsidP="00AE4E38">
      <w:pPr>
        <w:spacing w:line="240" w:lineRule="auto"/>
        <w:rPr>
          <w:b/>
        </w:rPr>
      </w:pPr>
    </w:p>
    <w:p w14:paraId="0F9EDD38" w14:textId="77777777" w:rsidR="00E5252B" w:rsidRDefault="00E5252B" w:rsidP="00AE4E38">
      <w:pPr>
        <w:spacing w:line="240" w:lineRule="auto"/>
        <w:rPr>
          <w:b/>
        </w:rPr>
      </w:pPr>
    </w:p>
    <w:p w14:paraId="0F9EDD39" w14:textId="77777777" w:rsidR="00E5252B" w:rsidRDefault="00E5252B" w:rsidP="00AE4E38">
      <w:pPr>
        <w:spacing w:line="240" w:lineRule="auto"/>
        <w:rPr>
          <w:b/>
        </w:rPr>
      </w:pPr>
    </w:p>
    <w:p w14:paraId="0F9EDD3A" w14:textId="77777777" w:rsidR="00E5252B" w:rsidRDefault="00E5252B" w:rsidP="00AE4E38">
      <w:pPr>
        <w:spacing w:line="240" w:lineRule="auto"/>
        <w:rPr>
          <w:b/>
        </w:rPr>
      </w:pPr>
    </w:p>
    <w:p w14:paraId="0F9EDD3B" w14:textId="77777777" w:rsidR="00E5252B" w:rsidRDefault="00E5252B" w:rsidP="00AE4E38">
      <w:pPr>
        <w:spacing w:line="240" w:lineRule="auto"/>
        <w:rPr>
          <w:b/>
        </w:rPr>
      </w:pPr>
    </w:p>
    <w:p w14:paraId="0F9EDD3C" w14:textId="77777777" w:rsidR="00E5252B" w:rsidRDefault="00E5252B" w:rsidP="00AE4E38">
      <w:pPr>
        <w:spacing w:line="240" w:lineRule="auto"/>
        <w:rPr>
          <w:b/>
        </w:rPr>
      </w:pPr>
    </w:p>
    <w:p w14:paraId="0F9EDD3D" w14:textId="77777777" w:rsidR="00E5252B" w:rsidRDefault="00E5252B" w:rsidP="00AE4E38">
      <w:pPr>
        <w:spacing w:line="240" w:lineRule="auto"/>
        <w:rPr>
          <w:b/>
        </w:rPr>
      </w:pPr>
    </w:p>
    <w:p w14:paraId="0F9EDD3E" w14:textId="77777777" w:rsidR="00E5252B" w:rsidRPr="001A52D1" w:rsidRDefault="00E5252B" w:rsidP="00AE4E38">
      <w:pPr>
        <w:spacing w:line="240" w:lineRule="auto"/>
        <w:rPr>
          <w:b/>
        </w:rPr>
      </w:pPr>
    </w:p>
    <w:p w14:paraId="0F9EDD3F" w14:textId="77777777" w:rsidR="00AE4E38" w:rsidRPr="00AE4E38" w:rsidRDefault="00AE4E38" w:rsidP="00AE4E38">
      <w:pPr>
        <w:spacing w:line="240" w:lineRule="auto"/>
        <w:rPr>
          <w:b/>
        </w:rPr>
      </w:pPr>
    </w:p>
    <w:p w14:paraId="0F9EDD40" w14:textId="77777777" w:rsidR="00A72267" w:rsidRPr="00A72267" w:rsidRDefault="00A72267" w:rsidP="00A72267">
      <w:pPr>
        <w:tabs>
          <w:tab w:val="center" w:pos="5760"/>
        </w:tabs>
        <w:spacing w:line="240" w:lineRule="auto"/>
        <w:jc w:val="center"/>
        <w:rPr>
          <w:b/>
          <w:sz w:val="28"/>
          <w:szCs w:val="28"/>
        </w:rPr>
      </w:pPr>
      <w:r w:rsidRPr="00A72267">
        <w:rPr>
          <w:b/>
          <w:sz w:val="28"/>
          <w:szCs w:val="28"/>
        </w:rPr>
        <w:lastRenderedPageBreak/>
        <w:t>Three Informational Interviews</w:t>
      </w:r>
    </w:p>
    <w:p w14:paraId="0F9EDD41" w14:textId="77777777" w:rsidR="00D67092" w:rsidRDefault="00581389" w:rsidP="00B619B6">
      <w:pPr>
        <w:spacing w:line="240" w:lineRule="auto"/>
        <w:rPr>
          <w:b/>
        </w:rPr>
      </w:pPr>
      <w:r>
        <w:rPr>
          <w:b/>
        </w:rPr>
        <w:t>Attach</w:t>
      </w:r>
      <w:r w:rsidR="00297A74" w:rsidRPr="00297A74">
        <w:rPr>
          <w:b/>
        </w:rPr>
        <w:t xml:space="preserve"> three information interviews with a professional in the field you are interested in.</w:t>
      </w:r>
      <w:r>
        <w:rPr>
          <w:b/>
        </w:rPr>
        <w:t xml:space="preserve">  Attach their </w:t>
      </w:r>
      <w:r w:rsidR="00F946BA">
        <w:rPr>
          <w:b/>
        </w:rPr>
        <w:t>responses to t</w:t>
      </w:r>
      <w:r w:rsidR="00E53E31">
        <w:rPr>
          <w:b/>
        </w:rPr>
        <w:t>he questions below</w:t>
      </w:r>
      <w:r>
        <w:rPr>
          <w:b/>
        </w:rPr>
        <w:t>.</w:t>
      </w:r>
      <w:r w:rsidR="00E53E31">
        <w:rPr>
          <w:b/>
        </w:rPr>
        <w:t xml:space="preserve">  Make copi</w:t>
      </w:r>
      <w:r w:rsidR="00A72267">
        <w:rPr>
          <w:b/>
        </w:rPr>
        <w:t xml:space="preserve">es of </w:t>
      </w:r>
      <w:r w:rsidR="00177897">
        <w:rPr>
          <w:b/>
        </w:rPr>
        <w:t>these questions</w:t>
      </w:r>
      <w:r w:rsidR="00E53E31">
        <w:rPr>
          <w:b/>
        </w:rPr>
        <w:t xml:space="preserve">.  </w:t>
      </w:r>
    </w:p>
    <w:p w14:paraId="0F9EDD42" w14:textId="77777777" w:rsidR="00297A74" w:rsidRDefault="00297A74" w:rsidP="00B619B6">
      <w:pPr>
        <w:spacing w:line="240" w:lineRule="auto"/>
      </w:pPr>
      <w:r>
        <w:t xml:space="preserve">This is an opportunity to get a first-hand account of the experience of a professional in your field.  </w:t>
      </w:r>
    </w:p>
    <w:p w14:paraId="0F9EDD43" w14:textId="77777777" w:rsidR="00297A74" w:rsidRDefault="00297A74" w:rsidP="00B619B6">
      <w:pPr>
        <w:spacing w:line="240" w:lineRule="auto"/>
      </w:pPr>
      <w:r>
        <w:t>Who did you interview?</w:t>
      </w:r>
    </w:p>
    <w:p w14:paraId="0F9EDD44" w14:textId="77777777" w:rsidR="00297A74" w:rsidRDefault="00297A74" w:rsidP="00B619B6">
      <w:pPr>
        <w:spacing w:line="240" w:lineRule="auto"/>
      </w:pPr>
      <w:r>
        <w:tab/>
        <w:t>Name: ____________________________________________________________________</w:t>
      </w:r>
    </w:p>
    <w:p w14:paraId="0F9EDD45" w14:textId="77777777" w:rsidR="00297A74" w:rsidRDefault="00297A74" w:rsidP="00B619B6">
      <w:pPr>
        <w:spacing w:line="240" w:lineRule="auto"/>
      </w:pPr>
      <w:r>
        <w:tab/>
        <w:t>Job Title: __________________________________________________________________</w:t>
      </w:r>
    </w:p>
    <w:p w14:paraId="0F9EDD46" w14:textId="77777777" w:rsidR="00297A74" w:rsidRDefault="00297A74" w:rsidP="00B619B6">
      <w:pPr>
        <w:spacing w:line="240" w:lineRule="auto"/>
      </w:pPr>
      <w:r>
        <w:tab/>
        <w:t>Employer:_______________________________  Phone Number: ____________________</w:t>
      </w:r>
    </w:p>
    <w:p w14:paraId="0F9EDD47" w14:textId="77777777" w:rsidR="00297A74" w:rsidRDefault="00297A74" w:rsidP="00B619B6">
      <w:pPr>
        <w:spacing w:line="240" w:lineRule="auto"/>
      </w:pPr>
      <w:r>
        <w:t>Sample Introduction:</w:t>
      </w:r>
    </w:p>
    <w:p w14:paraId="0F9EDD48" w14:textId="77777777" w:rsidR="00297A74" w:rsidRDefault="00297A74" w:rsidP="00B619B6">
      <w:pPr>
        <w:spacing w:line="240" w:lineRule="auto"/>
      </w:pPr>
      <w:r>
        <w:t xml:space="preserve">Hello, my name is __________.  I am thinking of becoming a ____________________, and I was wondering if you could take a few minutes to answer some questions about your career.  </w:t>
      </w:r>
    </w:p>
    <w:p w14:paraId="0F9EDD49" w14:textId="77777777" w:rsidR="00297A74" w:rsidRDefault="00297A74" w:rsidP="00B619B6">
      <w:pPr>
        <w:spacing w:line="240" w:lineRule="auto"/>
      </w:pPr>
    </w:p>
    <w:p w14:paraId="0F9EDD4A" w14:textId="77777777" w:rsidR="00297A74" w:rsidRDefault="00297A74" w:rsidP="00297A74">
      <w:pPr>
        <w:pStyle w:val="ListParagraph"/>
        <w:numPr>
          <w:ilvl w:val="0"/>
          <w:numId w:val="5"/>
        </w:numPr>
        <w:spacing w:line="240" w:lineRule="auto"/>
      </w:pPr>
      <w:r>
        <w:t xml:space="preserve"> I would like to ask you three questions about a typical day at work.</w:t>
      </w:r>
    </w:p>
    <w:p w14:paraId="0F9EDD4B" w14:textId="77777777" w:rsidR="00297A74" w:rsidRDefault="00297A74" w:rsidP="00297A74">
      <w:pPr>
        <w:pStyle w:val="ListParagraph"/>
        <w:numPr>
          <w:ilvl w:val="0"/>
          <w:numId w:val="6"/>
        </w:numPr>
        <w:spacing w:line="240" w:lineRule="auto"/>
      </w:pPr>
      <w:r>
        <w:t xml:space="preserve"> What are your five main job duties?</w:t>
      </w:r>
    </w:p>
    <w:p w14:paraId="0F9EDD4C" w14:textId="77777777" w:rsidR="00297A74" w:rsidRDefault="00297A74" w:rsidP="00297A74">
      <w:pPr>
        <w:pStyle w:val="ListParagraph"/>
        <w:spacing w:line="240" w:lineRule="auto"/>
        <w:ind w:left="1080"/>
      </w:pPr>
      <w:r>
        <w:t>1.</w:t>
      </w:r>
    </w:p>
    <w:p w14:paraId="0F9EDD4D" w14:textId="77777777" w:rsidR="00297A74" w:rsidRDefault="00297A74" w:rsidP="00297A74">
      <w:pPr>
        <w:pStyle w:val="ListParagraph"/>
        <w:spacing w:line="240" w:lineRule="auto"/>
        <w:ind w:left="1080"/>
      </w:pPr>
      <w:r>
        <w:t>2.</w:t>
      </w:r>
    </w:p>
    <w:p w14:paraId="0F9EDD4E" w14:textId="77777777" w:rsidR="00297A74" w:rsidRDefault="00297A74" w:rsidP="00297A74">
      <w:pPr>
        <w:pStyle w:val="ListParagraph"/>
        <w:spacing w:line="240" w:lineRule="auto"/>
        <w:ind w:left="1080"/>
      </w:pPr>
      <w:r>
        <w:t>3.</w:t>
      </w:r>
    </w:p>
    <w:p w14:paraId="0F9EDD4F" w14:textId="77777777" w:rsidR="00297A74" w:rsidRDefault="00297A74" w:rsidP="00297A74">
      <w:pPr>
        <w:pStyle w:val="ListParagraph"/>
        <w:spacing w:line="240" w:lineRule="auto"/>
        <w:ind w:left="1080"/>
      </w:pPr>
      <w:r>
        <w:t>4.</w:t>
      </w:r>
    </w:p>
    <w:p w14:paraId="0F9EDD50" w14:textId="77777777" w:rsidR="00297A74" w:rsidRDefault="00297A74" w:rsidP="00297A74">
      <w:pPr>
        <w:pStyle w:val="ListParagraph"/>
        <w:spacing w:line="240" w:lineRule="auto"/>
        <w:ind w:left="1080"/>
      </w:pPr>
      <w:r>
        <w:t>5.</w:t>
      </w:r>
    </w:p>
    <w:p w14:paraId="0F9EDD51" w14:textId="77777777" w:rsidR="00297A74" w:rsidRDefault="00297A74" w:rsidP="00297A74">
      <w:pPr>
        <w:pStyle w:val="ListParagraph"/>
        <w:spacing w:line="240" w:lineRule="auto"/>
        <w:ind w:left="1080"/>
      </w:pPr>
    </w:p>
    <w:p w14:paraId="0F9EDD52" w14:textId="77777777" w:rsidR="00297A74" w:rsidRDefault="00297A74" w:rsidP="00297A74">
      <w:pPr>
        <w:pStyle w:val="ListParagraph"/>
        <w:numPr>
          <w:ilvl w:val="0"/>
          <w:numId w:val="6"/>
        </w:numPr>
        <w:spacing w:line="240" w:lineRule="auto"/>
      </w:pPr>
      <w:r>
        <w:t>What is your work schedule?</w:t>
      </w:r>
    </w:p>
    <w:p w14:paraId="0F9EDD53" w14:textId="77777777" w:rsidR="00297A74" w:rsidRDefault="00297A74" w:rsidP="00297A74">
      <w:pPr>
        <w:spacing w:line="240" w:lineRule="auto"/>
      </w:pPr>
    </w:p>
    <w:p w14:paraId="0F9EDD54" w14:textId="77777777" w:rsidR="00581389" w:rsidRDefault="00581389" w:rsidP="00297A74">
      <w:pPr>
        <w:spacing w:line="240" w:lineRule="auto"/>
      </w:pPr>
    </w:p>
    <w:p w14:paraId="0F9EDD55" w14:textId="77777777" w:rsidR="00D07521" w:rsidRDefault="00D07521" w:rsidP="00297A74">
      <w:pPr>
        <w:spacing w:line="240" w:lineRule="auto"/>
      </w:pPr>
    </w:p>
    <w:p w14:paraId="0F9EDD56" w14:textId="77777777" w:rsidR="00297A74" w:rsidRDefault="00297A74" w:rsidP="00297A74">
      <w:pPr>
        <w:pStyle w:val="ListParagraph"/>
        <w:numPr>
          <w:ilvl w:val="0"/>
          <w:numId w:val="6"/>
        </w:numPr>
        <w:spacing w:line="240" w:lineRule="auto"/>
      </w:pPr>
      <w:r>
        <w:t>What do you like and dislike about your work?</w:t>
      </w:r>
    </w:p>
    <w:p w14:paraId="0F9EDD57" w14:textId="77777777" w:rsidR="00297A74" w:rsidRDefault="00297A74" w:rsidP="00297A74">
      <w:pPr>
        <w:spacing w:line="240" w:lineRule="auto"/>
      </w:pPr>
    </w:p>
    <w:p w14:paraId="0F9EDD58" w14:textId="77777777" w:rsidR="00581389" w:rsidRDefault="00581389" w:rsidP="00297A74">
      <w:pPr>
        <w:spacing w:line="240" w:lineRule="auto"/>
      </w:pPr>
    </w:p>
    <w:p w14:paraId="0F9EDD59" w14:textId="77777777" w:rsidR="00297A74" w:rsidRDefault="00581389" w:rsidP="00297A74">
      <w:pPr>
        <w:pStyle w:val="ListParagraph"/>
        <w:numPr>
          <w:ilvl w:val="0"/>
          <w:numId w:val="5"/>
        </w:numPr>
        <w:spacing w:line="240" w:lineRule="auto"/>
      </w:pPr>
      <w:r>
        <w:t>How do people get started in this field?</w:t>
      </w:r>
    </w:p>
    <w:p w14:paraId="0F9EDD5A" w14:textId="77777777" w:rsidR="00581389" w:rsidRDefault="00581389" w:rsidP="00581389">
      <w:pPr>
        <w:spacing w:line="240" w:lineRule="auto"/>
      </w:pPr>
    </w:p>
    <w:p w14:paraId="0F9EDD5B" w14:textId="77777777" w:rsidR="00581389" w:rsidRDefault="00581389" w:rsidP="00581389">
      <w:pPr>
        <w:spacing w:line="240" w:lineRule="auto"/>
      </w:pPr>
    </w:p>
    <w:p w14:paraId="0F9EDD5C" w14:textId="77777777" w:rsidR="00581389" w:rsidRDefault="00581389" w:rsidP="00297A74">
      <w:pPr>
        <w:pStyle w:val="ListParagraph"/>
        <w:numPr>
          <w:ilvl w:val="0"/>
          <w:numId w:val="5"/>
        </w:numPr>
        <w:spacing w:line="240" w:lineRule="auto"/>
      </w:pPr>
      <w:r>
        <w:t>If you were going to hire someone for an entry level position, what would you look for in these five areas:</w:t>
      </w:r>
    </w:p>
    <w:p w14:paraId="0F9EDD5D" w14:textId="77777777" w:rsidR="00D07521" w:rsidRDefault="00D07521" w:rsidP="00D07521">
      <w:pPr>
        <w:pStyle w:val="ListParagraph"/>
        <w:spacing w:line="240" w:lineRule="auto"/>
      </w:pPr>
    </w:p>
    <w:p w14:paraId="0F9EDD5E" w14:textId="77777777" w:rsidR="00581389" w:rsidRDefault="00581389" w:rsidP="00581389">
      <w:pPr>
        <w:pStyle w:val="ListParagraph"/>
        <w:numPr>
          <w:ilvl w:val="0"/>
          <w:numId w:val="8"/>
        </w:numPr>
        <w:spacing w:line="240" w:lineRule="auto"/>
      </w:pPr>
      <w:r>
        <w:t xml:space="preserve"> Work skills and physical abilities:</w:t>
      </w:r>
    </w:p>
    <w:p w14:paraId="0F9EDD5F" w14:textId="77777777" w:rsidR="00581389" w:rsidRDefault="00581389" w:rsidP="00581389">
      <w:pPr>
        <w:pStyle w:val="ListParagraph"/>
        <w:numPr>
          <w:ilvl w:val="0"/>
          <w:numId w:val="8"/>
        </w:numPr>
        <w:spacing w:line="240" w:lineRule="auto"/>
      </w:pPr>
      <w:r>
        <w:lastRenderedPageBreak/>
        <w:t>Work Experience:</w:t>
      </w:r>
    </w:p>
    <w:p w14:paraId="0F9EDD60" w14:textId="77777777" w:rsidR="00581389" w:rsidRDefault="00581389" w:rsidP="00581389">
      <w:pPr>
        <w:pStyle w:val="ListParagraph"/>
      </w:pPr>
    </w:p>
    <w:p w14:paraId="0F9EDD61" w14:textId="77777777" w:rsidR="00581389" w:rsidRDefault="00581389" w:rsidP="00581389">
      <w:pPr>
        <w:pStyle w:val="ListParagraph"/>
        <w:spacing w:line="240" w:lineRule="auto"/>
      </w:pPr>
    </w:p>
    <w:p w14:paraId="0F9EDD62" w14:textId="77777777" w:rsidR="00240AA6" w:rsidRDefault="00240AA6" w:rsidP="00581389">
      <w:pPr>
        <w:pStyle w:val="ListParagraph"/>
        <w:spacing w:line="240" w:lineRule="auto"/>
      </w:pPr>
    </w:p>
    <w:p w14:paraId="0F9EDD63" w14:textId="77777777" w:rsidR="00581389" w:rsidRDefault="00581389" w:rsidP="00581389">
      <w:pPr>
        <w:pStyle w:val="ListParagraph"/>
        <w:numPr>
          <w:ilvl w:val="0"/>
          <w:numId w:val="8"/>
        </w:numPr>
        <w:spacing w:line="240" w:lineRule="auto"/>
      </w:pPr>
      <w:r>
        <w:t>Personal Qualities:</w:t>
      </w:r>
    </w:p>
    <w:p w14:paraId="0F9EDD64" w14:textId="77777777" w:rsidR="00581389" w:rsidRDefault="00581389" w:rsidP="00581389">
      <w:pPr>
        <w:pStyle w:val="ListParagraph"/>
        <w:spacing w:line="240" w:lineRule="auto"/>
      </w:pPr>
    </w:p>
    <w:p w14:paraId="0F9EDD65" w14:textId="77777777" w:rsidR="00581389" w:rsidRDefault="00581389" w:rsidP="00581389">
      <w:pPr>
        <w:pStyle w:val="ListParagraph"/>
        <w:spacing w:line="240" w:lineRule="auto"/>
      </w:pPr>
    </w:p>
    <w:p w14:paraId="0F9EDD66" w14:textId="77777777" w:rsidR="00240AA6" w:rsidRDefault="00240AA6" w:rsidP="00581389">
      <w:pPr>
        <w:pStyle w:val="ListParagraph"/>
        <w:spacing w:line="240" w:lineRule="auto"/>
      </w:pPr>
    </w:p>
    <w:p w14:paraId="0F9EDD67" w14:textId="77777777" w:rsidR="00581389" w:rsidRDefault="00581389" w:rsidP="00581389">
      <w:pPr>
        <w:pStyle w:val="ListParagraph"/>
        <w:numPr>
          <w:ilvl w:val="0"/>
          <w:numId w:val="8"/>
        </w:numPr>
        <w:spacing w:line="240" w:lineRule="auto"/>
      </w:pPr>
      <w:r>
        <w:t>Education and Training:</w:t>
      </w:r>
    </w:p>
    <w:p w14:paraId="0F9EDD68" w14:textId="77777777" w:rsidR="00581389" w:rsidRDefault="00581389" w:rsidP="00581389">
      <w:pPr>
        <w:pStyle w:val="ListParagraph"/>
      </w:pPr>
    </w:p>
    <w:p w14:paraId="0F9EDD69" w14:textId="77777777" w:rsidR="00240AA6" w:rsidRDefault="00240AA6" w:rsidP="00581389">
      <w:pPr>
        <w:pStyle w:val="ListParagraph"/>
      </w:pPr>
    </w:p>
    <w:p w14:paraId="0F9EDD6A" w14:textId="77777777" w:rsidR="00581389" w:rsidRDefault="00581389" w:rsidP="00581389">
      <w:pPr>
        <w:pStyle w:val="ListParagraph"/>
        <w:spacing w:line="240" w:lineRule="auto"/>
      </w:pPr>
    </w:p>
    <w:p w14:paraId="0F9EDD6B" w14:textId="77777777" w:rsidR="00581389" w:rsidRDefault="00581389" w:rsidP="00581389">
      <w:pPr>
        <w:pStyle w:val="ListParagraph"/>
        <w:numPr>
          <w:ilvl w:val="0"/>
          <w:numId w:val="8"/>
        </w:numPr>
        <w:spacing w:line="240" w:lineRule="auto"/>
      </w:pPr>
      <w:r>
        <w:t>What would lead you not to hire someone?</w:t>
      </w:r>
    </w:p>
    <w:p w14:paraId="0F9EDD6C" w14:textId="77777777" w:rsidR="00581389" w:rsidRDefault="00581389" w:rsidP="00581389">
      <w:pPr>
        <w:spacing w:line="240" w:lineRule="auto"/>
      </w:pPr>
    </w:p>
    <w:p w14:paraId="0F9EDD6D" w14:textId="77777777" w:rsidR="00240AA6" w:rsidRDefault="00240AA6" w:rsidP="00581389">
      <w:pPr>
        <w:spacing w:line="240" w:lineRule="auto"/>
      </w:pPr>
    </w:p>
    <w:p w14:paraId="0F9EDD6E" w14:textId="77777777" w:rsidR="00581389" w:rsidRDefault="00581389" w:rsidP="00581389">
      <w:pPr>
        <w:pStyle w:val="ListParagraph"/>
        <w:numPr>
          <w:ilvl w:val="0"/>
          <w:numId w:val="5"/>
        </w:numPr>
        <w:spacing w:line="240" w:lineRule="auto"/>
      </w:pPr>
      <w:r>
        <w:t xml:space="preserve"> How do you think this field will change in the next 5 or 10 years?</w:t>
      </w:r>
    </w:p>
    <w:p w14:paraId="0F9EDD6F" w14:textId="77777777" w:rsidR="00581389" w:rsidRDefault="00581389" w:rsidP="00581389">
      <w:pPr>
        <w:spacing w:line="240" w:lineRule="auto"/>
      </w:pPr>
    </w:p>
    <w:p w14:paraId="0F9EDD70" w14:textId="77777777" w:rsidR="00240AA6" w:rsidRDefault="00240AA6" w:rsidP="00581389">
      <w:pPr>
        <w:spacing w:line="240" w:lineRule="auto"/>
      </w:pPr>
    </w:p>
    <w:p w14:paraId="0F9EDD71" w14:textId="77777777" w:rsidR="00A7030E" w:rsidRDefault="00A7030E" w:rsidP="00581389">
      <w:pPr>
        <w:spacing w:line="240" w:lineRule="auto"/>
      </w:pPr>
    </w:p>
    <w:p w14:paraId="0F9EDD72" w14:textId="77777777" w:rsidR="00581389" w:rsidRDefault="00581389" w:rsidP="00581389">
      <w:pPr>
        <w:pStyle w:val="ListParagraph"/>
        <w:numPr>
          <w:ilvl w:val="0"/>
          <w:numId w:val="5"/>
        </w:numPr>
        <w:spacing w:line="240" w:lineRule="auto"/>
      </w:pPr>
      <w:r>
        <w:t>How does someone move up?</w:t>
      </w:r>
    </w:p>
    <w:p w14:paraId="0F9EDD73" w14:textId="77777777" w:rsidR="00581389" w:rsidRDefault="00581389" w:rsidP="00581389">
      <w:pPr>
        <w:pStyle w:val="ListParagraph"/>
      </w:pPr>
    </w:p>
    <w:p w14:paraId="0F9EDD74" w14:textId="77777777" w:rsidR="00A7030E" w:rsidRDefault="00A7030E" w:rsidP="00581389">
      <w:pPr>
        <w:pStyle w:val="ListParagraph"/>
      </w:pPr>
    </w:p>
    <w:p w14:paraId="0F9EDD75" w14:textId="77777777" w:rsidR="00240AA6" w:rsidRDefault="00240AA6" w:rsidP="00581389">
      <w:pPr>
        <w:pStyle w:val="ListParagraph"/>
      </w:pPr>
    </w:p>
    <w:p w14:paraId="0F9EDD76" w14:textId="77777777" w:rsidR="00581389" w:rsidRDefault="00581389" w:rsidP="00581389">
      <w:pPr>
        <w:pStyle w:val="ListParagraph"/>
        <w:spacing w:line="240" w:lineRule="auto"/>
      </w:pPr>
    </w:p>
    <w:p w14:paraId="0F9EDD77" w14:textId="77777777" w:rsidR="00581389" w:rsidRDefault="00581389" w:rsidP="00581389">
      <w:pPr>
        <w:pStyle w:val="ListParagraph"/>
      </w:pPr>
    </w:p>
    <w:p w14:paraId="0F9EDD78" w14:textId="77777777" w:rsidR="00581389" w:rsidRDefault="00581389" w:rsidP="00581389">
      <w:pPr>
        <w:pStyle w:val="ListParagraph"/>
        <w:numPr>
          <w:ilvl w:val="0"/>
          <w:numId w:val="5"/>
        </w:numPr>
        <w:spacing w:line="240" w:lineRule="auto"/>
      </w:pPr>
      <w:r>
        <w:t>What could I expect for entry level pay and benefits?</w:t>
      </w:r>
    </w:p>
    <w:p w14:paraId="0F9EDD79" w14:textId="77777777" w:rsidR="00581389" w:rsidRDefault="00581389" w:rsidP="00581389">
      <w:pPr>
        <w:spacing w:line="240" w:lineRule="auto"/>
      </w:pPr>
    </w:p>
    <w:p w14:paraId="0F9EDD7A" w14:textId="77777777" w:rsidR="00240AA6" w:rsidRDefault="00240AA6" w:rsidP="00581389">
      <w:pPr>
        <w:spacing w:line="240" w:lineRule="auto"/>
      </w:pPr>
    </w:p>
    <w:p w14:paraId="0F9EDD7B" w14:textId="77777777" w:rsidR="00581389" w:rsidRDefault="00581389" w:rsidP="00581389">
      <w:pPr>
        <w:spacing w:line="240" w:lineRule="auto"/>
      </w:pPr>
    </w:p>
    <w:p w14:paraId="0F9EDD7C" w14:textId="77777777" w:rsidR="00581389" w:rsidRDefault="00581389" w:rsidP="00581389">
      <w:pPr>
        <w:pStyle w:val="ListParagraph"/>
        <w:numPr>
          <w:ilvl w:val="0"/>
          <w:numId w:val="5"/>
        </w:numPr>
        <w:spacing w:line="240" w:lineRule="auto"/>
      </w:pPr>
      <w:r>
        <w:t>Are jobs easy to get in the field?/W</w:t>
      </w:r>
      <w:r w:rsidR="00F35FB5">
        <w:t>hat type of jobs are available</w:t>
      </w:r>
      <w:r>
        <w:t>?</w:t>
      </w:r>
    </w:p>
    <w:p w14:paraId="0F9EDD7D" w14:textId="77777777" w:rsidR="00581389" w:rsidRDefault="00581389" w:rsidP="00581389">
      <w:pPr>
        <w:pStyle w:val="ListParagraph"/>
      </w:pPr>
    </w:p>
    <w:p w14:paraId="0F9EDD7E" w14:textId="77777777" w:rsidR="00A7030E" w:rsidRDefault="00A7030E" w:rsidP="00581389">
      <w:pPr>
        <w:pStyle w:val="ListParagraph"/>
      </w:pPr>
    </w:p>
    <w:p w14:paraId="0F9EDD7F" w14:textId="77777777" w:rsidR="00240AA6" w:rsidRDefault="00240AA6" w:rsidP="00581389">
      <w:pPr>
        <w:pStyle w:val="ListParagraph"/>
      </w:pPr>
    </w:p>
    <w:p w14:paraId="0F9EDD80" w14:textId="77777777" w:rsidR="00581389" w:rsidRDefault="00581389" w:rsidP="00581389">
      <w:pPr>
        <w:pStyle w:val="ListParagraph"/>
      </w:pPr>
    </w:p>
    <w:p w14:paraId="0F9EDD81" w14:textId="77777777" w:rsidR="00581389" w:rsidRDefault="00581389" w:rsidP="00581389">
      <w:pPr>
        <w:pStyle w:val="ListParagraph"/>
      </w:pPr>
    </w:p>
    <w:p w14:paraId="0F9EDD82" w14:textId="77777777" w:rsidR="00D67092" w:rsidRDefault="00581389" w:rsidP="00B619B6">
      <w:pPr>
        <w:pStyle w:val="ListParagraph"/>
        <w:numPr>
          <w:ilvl w:val="0"/>
          <w:numId w:val="5"/>
        </w:numPr>
        <w:spacing w:line="240" w:lineRule="auto"/>
      </w:pPr>
      <w:r>
        <w:t>Do you have any advice for me?</w:t>
      </w:r>
    </w:p>
    <w:p w14:paraId="0F9EDD83" w14:textId="77777777" w:rsidR="00B619B6" w:rsidRDefault="00B619B6" w:rsidP="00B619B6">
      <w:pPr>
        <w:spacing w:line="240" w:lineRule="auto"/>
      </w:pPr>
    </w:p>
    <w:p w14:paraId="0F9EDD84" w14:textId="77777777" w:rsidR="00D67092" w:rsidRDefault="00D67092" w:rsidP="00B619B6">
      <w:pPr>
        <w:spacing w:line="240" w:lineRule="auto"/>
      </w:pPr>
    </w:p>
    <w:sectPr w:rsidR="00D67092" w:rsidSect="00240AA6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6688C"/>
    <w:multiLevelType w:val="hybridMultilevel"/>
    <w:tmpl w:val="371C79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305BB"/>
    <w:multiLevelType w:val="hybridMultilevel"/>
    <w:tmpl w:val="18C46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633053"/>
    <w:multiLevelType w:val="hybridMultilevel"/>
    <w:tmpl w:val="92B25D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C21276"/>
    <w:multiLevelType w:val="hybridMultilevel"/>
    <w:tmpl w:val="73B09452"/>
    <w:lvl w:ilvl="0" w:tplc="8DCC40B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4996441"/>
    <w:multiLevelType w:val="hybridMultilevel"/>
    <w:tmpl w:val="9536B7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9232C0"/>
    <w:multiLevelType w:val="hybridMultilevel"/>
    <w:tmpl w:val="715A147C"/>
    <w:lvl w:ilvl="0" w:tplc="003C790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60903D9"/>
    <w:multiLevelType w:val="hybridMultilevel"/>
    <w:tmpl w:val="0130F8E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F561BA"/>
    <w:multiLevelType w:val="hybridMultilevel"/>
    <w:tmpl w:val="0CCE91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4"/>
  </w:num>
  <w:num w:numId="6">
    <w:abstractNumId w:val="3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documentProtection w:edit="forms" w:enforcement="1" w:cryptProviderType="rsaFull" w:cryptAlgorithmClass="hash" w:cryptAlgorithmType="typeAny" w:cryptAlgorithmSid="4" w:cryptSpinCount="50000" w:hash="tg1GC3gdYRvi3PhDEm5Tg1FIwU0=" w:salt="Kk0Teazft78HW/ZvCkDBBA==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FEF"/>
    <w:rsid w:val="000961BC"/>
    <w:rsid w:val="000D3E2B"/>
    <w:rsid w:val="00162133"/>
    <w:rsid w:val="00177897"/>
    <w:rsid w:val="001A52D1"/>
    <w:rsid w:val="001C3B52"/>
    <w:rsid w:val="001E5753"/>
    <w:rsid w:val="001F616B"/>
    <w:rsid w:val="00240AA6"/>
    <w:rsid w:val="00281A91"/>
    <w:rsid w:val="00297A74"/>
    <w:rsid w:val="002A50B6"/>
    <w:rsid w:val="002D79E1"/>
    <w:rsid w:val="00335E16"/>
    <w:rsid w:val="003D5897"/>
    <w:rsid w:val="004355BF"/>
    <w:rsid w:val="00455550"/>
    <w:rsid w:val="00581389"/>
    <w:rsid w:val="00616507"/>
    <w:rsid w:val="00687FEF"/>
    <w:rsid w:val="0070349E"/>
    <w:rsid w:val="007119E9"/>
    <w:rsid w:val="00714DE6"/>
    <w:rsid w:val="00763221"/>
    <w:rsid w:val="00794E4A"/>
    <w:rsid w:val="00825458"/>
    <w:rsid w:val="00863CB6"/>
    <w:rsid w:val="00895795"/>
    <w:rsid w:val="008C721D"/>
    <w:rsid w:val="008D071E"/>
    <w:rsid w:val="009F7286"/>
    <w:rsid w:val="00A35521"/>
    <w:rsid w:val="00A7030E"/>
    <w:rsid w:val="00A72267"/>
    <w:rsid w:val="00AC10FC"/>
    <w:rsid w:val="00AE4E38"/>
    <w:rsid w:val="00B619B6"/>
    <w:rsid w:val="00B70706"/>
    <w:rsid w:val="00B839E0"/>
    <w:rsid w:val="00B8524C"/>
    <w:rsid w:val="00BF5EF1"/>
    <w:rsid w:val="00C26A75"/>
    <w:rsid w:val="00C3771C"/>
    <w:rsid w:val="00C62ED4"/>
    <w:rsid w:val="00C73D66"/>
    <w:rsid w:val="00D07521"/>
    <w:rsid w:val="00D67092"/>
    <w:rsid w:val="00E5252B"/>
    <w:rsid w:val="00E53E31"/>
    <w:rsid w:val="00E815D4"/>
    <w:rsid w:val="00F35FB5"/>
    <w:rsid w:val="00F94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F9EDC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E2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34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119E9"/>
    <w:rPr>
      <w:color w:val="0000FF"/>
      <w:u w:val="single"/>
    </w:rPr>
  </w:style>
  <w:style w:type="table" w:styleId="TableGrid">
    <w:name w:val="Table Grid"/>
    <w:basedOn w:val="TableNormal"/>
    <w:uiPriority w:val="59"/>
    <w:rsid w:val="004355B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87F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F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E2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34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119E9"/>
    <w:rPr>
      <w:color w:val="0000FF"/>
      <w:u w:val="single"/>
    </w:rPr>
  </w:style>
  <w:style w:type="table" w:styleId="TableGrid">
    <w:name w:val="Table Grid"/>
    <w:basedOn w:val="TableNormal"/>
    <w:uiPriority w:val="59"/>
    <w:rsid w:val="004355B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87F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F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www.iseek.org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co.dakota.mn.us/" TargetMode="External"/><Relationship Id="rId5" Type="http://schemas.openxmlformats.org/officeDocument/2006/relationships/numbering" Target="numbering.xml"/><Relationship Id="rId1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  <_dlc_DocId xmlns="b61b2ffb-4091-40da-a45f-dfde0aeea415">PSYXYNWNTRMR-1323-26</_dlc_DocId>
    <_dlc_DocIdUrl xmlns="b61b2ffb-4091-40da-a45f-dfde0aeea415">
      <Url>http://extwebpub/HealthFamily/FindJob/ProviderInfo/_layouts/DocIdRedir.aspx?ID=PSYXYNWNTRMR-1323-26</Url>
      <Description>PSYXYNWNTRMR-1323-26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BE5B26ACEC134699969F6F639DF119" ma:contentTypeVersion="3" ma:contentTypeDescription="Create a new document." ma:contentTypeScope="" ma:versionID="7417c06b15ecd1f43947302a17ef52bb">
  <xsd:schema xmlns:xsd="http://www.w3.org/2001/XMLSchema" xmlns:xs="http://www.w3.org/2001/XMLSchema" xmlns:p="http://schemas.microsoft.com/office/2006/metadata/properties" xmlns:ns1="http://schemas.microsoft.com/sharepoint/v3" xmlns:ns2="b61b2ffb-4091-40da-a45f-dfde0aeea415" targetNamespace="http://schemas.microsoft.com/office/2006/metadata/properties" ma:root="true" ma:fieldsID="c7408a4c4279ca9f3dde08da7063a915" ns1:_="" ns2:_="">
    <xsd:import namespace="http://schemas.microsoft.com/sharepoint/v3"/>
    <xsd:import namespace="b61b2ffb-4091-40da-a45f-dfde0aeea415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1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2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1b2ffb-4091-40da-a45f-dfde0aeea41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9220989-30B1-4E9A-90CB-7E848B831FE9}"/>
</file>

<file path=customXml/itemProps2.xml><?xml version="1.0" encoding="utf-8"?>
<ds:datastoreItem xmlns:ds="http://schemas.openxmlformats.org/officeDocument/2006/customXml" ds:itemID="{4247B633-706B-47E4-AFE7-2038F80699B2}"/>
</file>

<file path=customXml/itemProps3.xml><?xml version="1.0" encoding="utf-8"?>
<ds:datastoreItem xmlns:ds="http://schemas.openxmlformats.org/officeDocument/2006/customXml" ds:itemID="{BE4A9B32-AF14-4691-B5B7-CCB0C0761637}"/>
</file>

<file path=customXml/itemProps4.xml><?xml version="1.0" encoding="utf-8"?>
<ds:datastoreItem xmlns:ds="http://schemas.openxmlformats.org/officeDocument/2006/customXml" ds:itemID="{F4F76D2E-4C70-4FE0-8A66-714D169C38F2}"/>
</file>

<file path=customXml/itemProps5.xml><?xml version="1.0" encoding="utf-8"?>
<ds:datastoreItem xmlns:ds="http://schemas.openxmlformats.org/officeDocument/2006/customXml" ds:itemID="{031237CA-487C-4E23-826B-8B9313F4E88A}"/>
</file>

<file path=docProps/app.xml><?xml version="1.0" encoding="utf-8"?>
<Properties xmlns="http://schemas.openxmlformats.org/officeDocument/2006/extended-properties" xmlns:vt="http://schemas.openxmlformats.org/officeDocument/2006/docPropsVTypes">
  <Template>EDAK%203769%20MFIP%20Post-Secondary%20Training%20Packet</Template>
  <TotalTime>1</TotalTime>
  <Pages>6</Pages>
  <Words>1183</Words>
  <Characters>6749</Characters>
  <Application>Microsoft Office Word</Application>
  <DocSecurity>6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Dakota County</Company>
  <LinksUpToDate>false</LinksUpToDate>
  <CharactersWithSpaces>7917</CharactersWithSpaces>
  <SharedDoc>false</SharedDoc>
  <HLinks>
    <vt:vector size="12" baseType="variant">
      <vt:variant>
        <vt:i4>4456474</vt:i4>
      </vt:variant>
      <vt:variant>
        <vt:i4>27</vt:i4>
      </vt:variant>
      <vt:variant>
        <vt:i4>0</vt:i4>
      </vt:variant>
      <vt:variant>
        <vt:i4>5</vt:i4>
      </vt:variant>
      <vt:variant>
        <vt:lpwstr>http://www.iseek.org/</vt:lpwstr>
      </vt:variant>
      <vt:variant>
        <vt:lpwstr/>
      </vt:variant>
      <vt:variant>
        <vt:i4>3735665</vt:i4>
      </vt:variant>
      <vt:variant>
        <vt:i4>0</vt:i4>
      </vt:variant>
      <vt:variant>
        <vt:i4>0</vt:i4>
      </vt:variant>
      <vt:variant>
        <vt:i4>5</vt:i4>
      </vt:variant>
      <vt:variant>
        <vt:lpwstr>http://www.co.dakota.mn.us/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cmga7</dc:creator>
  <cp:lastModifiedBy>Mallat, Troy</cp:lastModifiedBy>
  <cp:revision>2</cp:revision>
  <cp:lastPrinted>2009-04-28T18:51:00Z</cp:lastPrinted>
  <dcterms:created xsi:type="dcterms:W3CDTF">2013-11-07T15:24:00Z</dcterms:created>
  <dcterms:modified xsi:type="dcterms:W3CDTF">2013-11-07T15:24:00Z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0x0101006CBE5B26ACEC134699969F6F639DF119</vt:lpwstr>
  </property>
  <property fmtid="{D5CDD505-2E9C-101B-9397-08002B2CF9AE}" pid="3" name="_dlc_DocIdItemGuid">
    <vt:lpwstr>53b40e40-b96e-47b8-a4db-26b6c57a1d43</vt:lpwstr>
  </property>
  <property fmtid="{D5CDD505-2E9C-101B-9397-08002B2CF9AE}" pid="4" name="Order">
    <vt:r8>2600</vt:r8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TemplateUrl">
    <vt:lpwstr/>
  </property>
</Properties>
</file>