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00" w:firstRow="0" w:lastRow="0" w:firstColumn="0" w:lastColumn="0" w:noHBand="0" w:noVBand="0"/>
      </w:tblPr>
      <w:tblGrid>
        <w:gridCol w:w="4893"/>
        <w:gridCol w:w="4683"/>
      </w:tblGrid>
      <w:tr w:rsidR="0063049E" w14:paraId="68F0741B" w14:textId="77777777" w:rsidTr="00BB57AB">
        <w:tc>
          <w:tcPr>
            <w:tcW w:w="5148" w:type="dxa"/>
          </w:tcPr>
          <w:p w14:paraId="68F07418" w14:textId="77777777" w:rsidR="0063049E" w:rsidRPr="00434555" w:rsidRDefault="0022248F" w:rsidP="00BB57AB">
            <w:pPr>
              <w:rPr>
                <w:rFonts w:ascii="Arial" w:hAnsi="Arial"/>
                <w:sz w:val="20"/>
              </w:rPr>
            </w:pPr>
            <w:r w:rsidRPr="00434555">
              <w:rPr>
                <w:rFonts w:ascii="Arial" w:hAnsi="Arial"/>
                <w:sz w:val="20"/>
              </w:rPr>
              <w:fldChar w:fldCharType="begin"/>
            </w:r>
            <w:r w:rsidR="0063049E" w:rsidRPr="00434555">
              <w:rPr>
                <w:rFonts w:ascii="Arial" w:hAnsi="Arial"/>
                <w:sz w:val="20"/>
              </w:rPr>
              <w:instrText xml:space="preserve"> TIME \@ "MM/dd/yy" </w:instrText>
            </w:r>
            <w:r w:rsidRPr="00434555">
              <w:rPr>
                <w:rFonts w:ascii="Arial" w:hAnsi="Arial"/>
                <w:sz w:val="20"/>
              </w:rPr>
              <w:fldChar w:fldCharType="separate"/>
            </w:r>
            <w:r w:rsidR="00FA7EB7">
              <w:rPr>
                <w:rFonts w:ascii="Arial" w:hAnsi="Arial"/>
                <w:noProof/>
                <w:sz w:val="20"/>
              </w:rPr>
              <w:t>11/07/13</w:t>
            </w:r>
            <w:r w:rsidRPr="00434555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5148" w:type="dxa"/>
          </w:tcPr>
          <w:p w14:paraId="68F07419" w14:textId="77777777" w:rsidR="0063049E" w:rsidRPr="00434555" w:rsidRDefault="0063049E" w:rsidP="00BB57AB">
            <w:pPr>
              <w:jc w:val="right"/>
              <w:rPr>
                <w:szCs w:val="24"/>
              </w:rPr>
            </w:pPr>
            <w:r w:rsidRPr="00434555">
              <w:rPr>
                <w:szCs w:val="24"/>
              </w:rPr>
              <w:t>EDAK</w:t>
            </w:r>
            <w:r w:rsidR="00434555" w:rsidRPr="00434555">
              <w:rPr>
                <w:szCs w:val="24"/>
              </w:rPr>
              <w:t xml:space="preserve"> 3773</w:t>
            </w:r>
            <w:r w:rsidRPr="00434555">
              <w:rPr>
                <w:szCs w:val="24"/>
              </w:rPr>
              <w:t xml:space="preserve"> </w:t>
            </w:r>
          </w:p>
          <w:p w14:paraId="68F0741A" w14:textId="77777777" w:rsidR="0063049E" w:rsidRPr="00434555" w:rsidRDefault="0063049E" w:rsidP="00BB57AB">
            <w:pPr>
              <w:jc w:val="right"/>
              <w:rPr>
                <w:rFonts w:ascii="Arial" w:hAnsi="Arial"/>
                <w:sz w:val="20"/>
              </w:rPr>
            </w:pPr>
            <w:r w:rsidRPr="00434555">
              <w:rPr>
                <w:sz w:val="20"/>
              </w:rPr>
              <w:t xml:space="preserve">                                                        </w:t>
            </w:r>
            <w:r w:rsidR="000A2965" w:rsidRPr="00434555">
              <w:rPr>
                <w:sz w:val="20"/>
              </w:rPr>
              <w:t>4/22</w:t>
            </w:r>
            <w:r w:rsidR="00120B93" w:rsidRPr="00434555">
              <w:rPr>
                <w:sz w:val="20"/>
              </w:rPr>
              <w:t>/09</w:t>
            </w:r>
          </w:p>
        </w:tc>
      </w:tr>
      <w:tr w:rsidR="0063049E" w14:paraId="68F07424" w14:textId="77777777" w:rsidTr="00BB57AB">
        <w:tc>
          <w:tcPr>
            <w:tcW w:w="5148" w:type="dxa"/>
            <w:tcBorders>
              <w:bottom w:val="single" w:sz="4" w:space="0" w:color="auto"/>
            </w:tcBorders>
          </w:tcPr>
          <w:p w14:paraId="68F0741C" w14:textId="77777777" w:rsidR="0063049E" w:rsidRDefault="0063049E" w:rsidP="00BB57AB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68F0745E" wp14:editId="68F0745F">
                  <wp:simplePos x="0" y="0"/>
                  <wp:positionH relativeFrom="column">
                    <wp:posOffset>506730</wp:posOffset>
                  </wp:positionH>
                  <wp:positionV relativeFrom="paragraph">
                    <wp:posOffset>-645160</wp:posOffset>
                  </wp:positionV>
                  <wp:extent cx="2011680" cy="640080"/>
                  <wp:effectExtent l="19050" t="0" r="7620" b="0"/>
                  <wp:wrapTopAndBottom/>
                  <wp:docPr id="2" name="Picture 2" descr="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680" cy="640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48" w:type="dxa"/>
            <w:tcBorders>
              <w:bottom w:val="single" w:sz="4" w:space="0" w:color="auto"/>
            </w:tcBorders>
          </w:tcPr>
          <w:p w14:paraId="68F0741D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Employment &amp; Economic Assistance Department</w:t>
            </w:r>
          </w:p>
          <w:p w14:paraId="68F0741E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Dakota County Northern Service Center</w:t>
            </w:r>
          </w:p>
          <w:p w14:paraId="68F0741F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 Mendota Road West          Suite 100</w:t>
            </w:r>
          </w:p>
          <w:p w14:paraId="68F07420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West St. Paul, MN  55118-4765</w:t>
            </w:r>
          </w:p>
          <w:p w14:paraId="68F07421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Phone 651-554-5611</w:t>
            </w:r>
          </w:p>
          <w:p w14:paraId="68F07422" w14:textId="77777777" w:rsidR="0063049E" w:rsidRDefault="0063049E" w:rsidP="00BB57AB">
            <w:pPr>
              <w:jc w:val="center"/>
              <w:rPr>
                <w:sz w:val="20"/>
              </w:rPr>
            </w:pPr>
            <w:r>
              <w:rPr>
                <w:sz w:val="20"/>
              </w:rPr>
              <w:t>www.co.dakota.mn.us</w:t>
            </w:r>
          </w:p>
          <w:p w14:paraId="68F07423" w14:textId="77777777" w:rsidR="0063049E" w:rsidRDefault="0063049E" w:rsidP="00BB57AB">
            <w:pPr>
              <w:jc w:val="center"/>
              <w:rPr>
                <w:rFonts w:ascii="Arial" w:hAnsi="Arial"/>
                <w:sz w:val="16"/>
              </w:rPr>
            </w:pPr>
          </w:p>
        </w:tc>
      </w:tr>
      <w:tr w:rsidR="0063049E" w14:paraId="68F07427" w14:textId="77777777" w:rsidTr="00BB57AB">
        <w:tc>
          <w:tcPr>
            <w:tcW w:w="5148" w:type="dxa"/>
            <w:tcBorders>
              <w:top w:val="single" w:sz="4" w:space="0" w:color="auto"/>
            </w:tcBorders>
          </w:tcPr>
          <w:p w14:paraId="68F07425" w14:textId="77777777" w:rsidR="0063049E" w:rsidRDefault="0063049E" w:rsidP="00BB57AB">
            <w:pPr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5148" w:type="dxa"/>
            <w:tcBorders>
              <w:top w:val="single" w:sz="4" w:space="0" w:color="auto"/>
            </w:tcBorders>
          </w:tcPr>
          <w:p w14:paraId="68F07426" w14:textId="77777777" w:rsidR="0063049E" w:rsidRDefault="0063049E" w:rsidP="00BB57AB">
            <w:pPr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68F07428" w14:textId="77777777" w:rsidR="0063049E" w:rsidRDefault="000A6F5B" w:rsidP="000A6F5B">
      <w:pPr>
        <w:pStyle w:val="Heading2"/>
      </w:pPr>
      <w:r>
        <w:t xml:space="preserve">MFIP </w:t>
      </w:r>
      <w:r w:rsidR="0063049E">
        <w:t>TRAINING REQUEST DENIAL</w:t>
      </w:r>
    </w:p>
    <w:p w14:paraId="68F07429" w14:textId="77777777" w:rsidR="00FE42A7" w:rsidRDefault="00FE42A7" w:rsidP="0063049E"/>
    <w:p w14:paraId="68F0742A" w14:textId="77777777" w:rsidR="00FE42A7" w:rsidRDefault="00FE42A7" w:rsidP="0063049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4590"/>
        <w:gridCol w:w="1620"/>
        <w:gridCol w:w="1908"/>
      </w:tblGrid>
      <w:tr w:rsidR="00FE42A7" w14:paraId="68F0742F" w14:textId="77777777" w:rsidTr="00FE42A7">
        <w:tc>
          <w:tcPr>
            <w:tcW w:w="1458" w:type="dxa"/>
          </w:tcPr>
          <w:p w14:paraId="68F0742B" w14:textId="77777777" w:rsidR="00FE42A7" w:rsidRDefault="00FE42A7" w:rsidP="00FE42A7">
            <w:pPr>
              <w:jc w:val="right"/>
            </w:pPr>
            <w:r>
              <w:t>Case Name:</w:t>
            </w:r>
          </w:p>
        </w:tc>
        <w:tc>
          <w:tcPr>
            <w:tcW w:w="4590" w:type="dxa"/>
          </w:tcPr>
          <w:p w14:paraId="68F0742C" w14:textId="77777777" w:rsidR="00FE42A7" w:rsidRPr="00FE42A7" w:rsidRDefault="0022248F" w:rsidP="0063049E">
            <w:pPr>
              <w:rPr>
                <w:u w:val="single"/>
              </w:rPr>
            </w:pPr>
            <w:r w:rsidRPr="00FE42A7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0" w:name="Text13"/>
            <w:r w:rsidR="00FE42A7" w:rsidRPr="00FE42A7">
              <w:rPr>
                <w:u w:val="single"/>
              </w:rPr>
              <w:instrText xml:space="preserve"> FORMTEXT </w:instrText>
            </w:r>
            <w:r w:rsidRPr="00FE42A7">
              <w:rPr>
                <w:u w:val="single"/>
              </w:rPr>
            </w:r>
            <w:r w:rsidRPr="00FE42A7">
              <w:rPr>
                <w:u w:val="single"/>
              </w:rPr>
              <w:fldChar w:fldCharType="separate"/>
            </w:r>
            <w:bookmarkStart w:id="1" w:name="_GoBack"/>
            <w:bookmarkEnd w:id="1"/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Pr="00FE42A7">
              <w:rPr>
                <w:u w:val="single"/>
              </w:rPr>
              <w:fldChar w:fldCharType="end"/>
            </w:r>
            <w:bookmarkEnd w:id="0"/>
          </w:p>
        </w:tc>
        <w:tc>
          <w:tcPr>
            <w:tcW w:w="1620" w:type="dxa"/>
          </w:tcPr>
          <w:p w14:paraId="68F0742D" w14:textId="77777777" w:rsidR="00FE42A7" w:rsidRDefault="00FE42A7" w:rsidP="00FE42A7">
            <w:pPr>
              <w:jc w:val="right"/>
            </w:pPr>
            <w:r>
              <w:t>Case Number:</w:t>
            </w:r>
          </w:p>
        </w:tc>
        <w:tc>
          <w:tcPr>
            <w:tcW w:w="1908" w:type="dxa"/>
          </w:tcPr>
          <w:p w14:paraId="68F0742E" w14:textId="77777777" w:rsidR="00FE42A7" w:rsidRPr="00FE42A7" w:rsidRDefault="0022248F" w:rsidP="0063049E">
            <w:pPr>
              <w:rPr>
                <w:u w:val="single"/>
              </w:rPr>
            </w:pPr>
            <w:r w:rsidRPr="00FE42A7">
              <w:rPr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" w:name="Text12"/>
            <w:r w:rsidR="00FE42A7" w:rsidRPr="00FE42A7">
              <w:rPr>
                <w:u w:val="single"/>
              </w:rPr>
              <w:instrText xml:space="preserve"> FORMTEXT </w:instrText>
            </w:r>
            <w:r w:rsidRPr="00FE42A7">
              <w:rPr>
                <w:u w:val="single"/>
              </w:rPr>
            </w:r>
            <w:r w:rsidRPr="00FE42A7">
              <w:rPr>
                <w:u w:val="single"/>
              </w:rPr>
              <w:fldChar w:fldCharType="separate"/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Pr="00FE42A7">
              <w:rPr>
                <w:u w:val="single"/>
              </w:rPr>
              <w:fldChar w:fldCharType="end"/>
            </w:r>
            <w:bookmarkEnd w:id="2"/>
          </w:p>
        </w:tc>
      </w:tr>
      <w:tr w:rsidR="00FE42A7" w14:paraId="68F07432" w14:textId="77777777" w:rsidTr="00FE42A7">
        <w:tc>
          <w:tcPr>
            <w:tcW w:w="1458" w:type="dxa"/>
          </w:tcPr>
          <w:p w14:paraId="68F07430" w14:textId="77777777" w:rsidR="00FE42A7" w:rsidRDefault="00FE42A7" w:rsidP="00FE42A7">
            <w:pPr>
              <w:jc w:val="right"/>
            </w:pPr>
            <w:r>
              <w:t>Address:</w:t>
            </w:r>
          </w:p>
        </w:tc>
        <w:tc>
          <w:tcPr>
            <w:tcW w:w="8118" w:type="dxa"/>
            <w:gridSpan w:val="3"/>
          </w:tcPr>
          <w:p w14:paraId="68F07431" w14:textId="77777777" w:rsidR="00FE42A7" w:rsidRPr="00FE42A7" w:rsidRDefault="0022248F" w:rsidP="0063049E">
            <w:pPr>
              <w:rPr>
                <w:u w:val="single"/>
              </w:rPr>
            </w:pPr>
            <w:r w:rsidRPr="00FE42A7"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3" w:name="Text14"/>
            <w:r w:rsidR="00FE42A7" w:rsidRPr="00FE42A7">
              <w:rPr>
                <w:u w:val="single"/>
              </w:rPr>
              <w:instrText xml:space="preserve"> FORMTEXT </w:instrText>
            </w:r>
            <w:r w:rsidRPr="00FE42A7">
              <w:rPr>
                <w:u w:val="single"/>
              </w:rPr>
            </w:r>
            <w:r w:rsidRPr="00FE42A7">
              <w:rPr>
                <w:u w:val="single"/>
              </w:rPr>
              <w:fldChar w:fldCharType="separate"/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Pr="00FE42A7">
              <w:rPr>
                <w:u w:val="single"/>
              </w:rPr>
              <w:fldChar w:fldCharType="end"/>
            </w:r>
            <w:bookmarkEnd w:id="3"/>
          </w:p>
        </w:tc>
      </w:tr>
      <w:tr w:rsidR="00FE42A7" w14:paraId="68F07435" w14:textId="77777777" w:rsidTr="00FE42A7">
        <w:tc>
          <w:tcPr>
            <w:tcW w:w="1458" w:type="dxa"/>
          </w:tcPr>
          <w:p w14:paraId="68F07433" w14:textId="77777777" w:rsidR="00FE42A7" w:rsidRDefault="00FE42A7" w:rsidP="0063049E"/>
        </w:tc>
        <w:tc>
          <w:tcPr>
            <w:tcW w:w="8118" w:type="dxa"/>
            <w:gridSpan w:val="3"/>
          </w:tcPr>
          <w:p w14:paraId="68F07434" w14:textId="77777777" w:rsidR="00FE42A7" w:rsidRPr="00FE42A7" w:rsidRDefault="0022248F" w:rsidP="0063049E">
            <w:pPr>
              <w:rPr>
                <w:u w:val="single"/>
              </w:rPr>
            </w:pPr>
            <w:r w:rsidRPr="00FE42A7"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4" w:name="Text15"/>
            <w:r w:rsidR="00FE42A7" w:rsidRPr="00FE42A7">
              <w:rPr>
                <w:u w:val="single"/>
              </w:rPr>
              <w:instrText xml:space="preserve"> FORMTEXT </w:instrText>
            </w:r>
            <w:r w:rsidRPr="00FE42A7">
              <w:rPr>
                <w:u w:val="single"/>
              </w:rPr>
            </w:r>
            <w:r w:rsidRPr="00FE42A7">
              <w:rPr>
                <w:u w:val="single"/>
              </w:rPr>
              <w:fldChar w:fldCharType="separate"/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="00FE42A7" w:rsidRPr="00FE42A7">
              <w:rPr>
                <w:noProof/>
                <w:u w:val="single"/>
              </w:rPr>
              <w:t> </w:t>
            </w:r>
            <w:r w:rsidRPr="00FE42A7">
              <w:rPr>
                <w:u w:val="single"/>
              </w:rPr>
              <w:fldChar w:fldCharType="end"/>
            </w:r>
            <w:bookmarkEnd w:id="4"/>
          </w:p>
        </w:tc>
      </w:tr>
    </w:tbl>
    <w:p w14:paraId="68F07436" w14:textId="77777777" w:rsidR="000A6F5B" w:rsidRDefault="00FE42A7">
      <w:r>
        <w:tab/>
      </w:r>
      <w:r>
        <w:tab/>
      </w:r>
    </w:p>
    <w:p w14:paraId="68F07437" w14:textId="77777777" w:rsidR="00FE42A7" w:rsidRDefault="00FE42A7"/>
    <w:p w14:paraId="68F07438" w14:textId="77777777" w:rsidR="0063049E" w:rsidRDefault="0063049E">
      <w:r>
        <w:t>Your r</w:t>
      </w:r>
      <w:r w:rsidR="00120B93">
        <w:t>equest to attend post-secondary training for the MFIP program</w:t>
      </w:r>
      <w:r>
        <w:t xml:space="preserve"> has been denied for the following reason:</w:t>
      </w:r>
    </w:p>
    <w:p w14:paraId="68F07439" w14:textId="77777777" w:rsidR="0063049E" w:rsidRPr="00FE42A7" w:rsidRDefault="0063049E">
      <w:pPr>
        <w:rPr>
          <w:sz w:val="18"/>
          <w:szCs w:val="18"/>
        </w:rPr>
      </w:pPr>
    </w:p>
    <w:p w14:paraId="68F0743A" w14:textId="77777777" w:rsidR="0063049E" w:rsidRDefault="0022248F">
      <w: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1"/>
      <w:r w:rsidR="0063049E">
        <w:instrText xml:space="preserve"> FORMCHECKBOX </w:instrText>
      </w:r>
      <w:r>
        <w:fldChar w:fldCharType="end"/>
      </w:r>
      <w:bookmarkEnd w:id="5"/>
      <w:r w:rsidR="0063049E">
        <w:t xml:space="preserve">  You failed to complete the paperwork.</w:t>
      </w:r>
    </w:p>
    <w:p w14:paraId="68F0743B" w14:textId="77777777" w:rsidR="0063049E" w:rsidRPr="00FE42A7" w:rsidRDefault="0063049E">
      <w:pPr>
        <w:rPr>
          <w:sz w:val="18"/>
          <w:szCs w:val="18"/>
        </w:rPr>
      </w:pPr>
    </w:p>
    <w:p w14:paraId="68F0743C" w14:textId="77777777" w:rsidR="0063049E" w:rsidRDefault="0022248F"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"/>
      <w:r w:rsidR="0063049E">
        <w:instrText xml:space="preserve"> FORMCHECKBOX </w:instrText>
      </w:r>
      <w:r>
        <w:fldChar w:fldCharType="end"/>
      </w:r>
      <w:bookmarkEnd w:id="6"/>
      <w:r w:rsidR="00120B93">
        <w:t xml:space="preserve">  The training cannot be completed within 24 months or less.</w:t>
      </w:r>
    </w:p>
    <w:p w14:paraId="68F0743D" w14:textId="77777777" w:rsidR="0063049E" w:rsidRPr="00FE42A7" w:rsidRDefault="0063049E">
      <w:pPr>
        <w:rPr>
          <w:sz w:val="18"/>
          <w:szCs w:val="18"/>
        </w:rPr>
      </w:pPr>
    </w:p>
    <w:p w14:paraId="68F0743E" w14:textId="77777777" w:rsidR="00120B93" w:rsidRDefault="0022248F">
      <w: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3"/>
      <w:r w:rsidR="0063049E">
        <w:instrText xml:space="preserve"> FORMCHECKBOX </w:instrText>
      </w:r>
      <w:r>
        <w:fldChar w:fldCharType="end"/>
      </w:r>
      <w:bookmarkEnd w:id="7"/>
      <w:r w:rsidR="00120B93">
        <w:t xml:space="preserve">  The training program is not accredited.</w:t>
      </w:r>
    </w:p>
    <w:p w14:paraId="68F0743F" w14:textId="77777777" w:rsidR="0063049E" w:rsidRPr="00FE42A7" w:rsidRDefault="0063049E">
      <w:pPr>
        <w:rPr>
          <w:sz w:val="18"/>
          <w:szCs w:val="18"/>
        </w:rPr>
      </w:pPr>
    </w:p>
    <w:p w14:paraId="68F07440" w14:textId="77777777" w:rsidR="0063049E" w:rsidRDefault="0022248F"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4"/>
      <w:r w:rsidR="0063049E">
        <w:instrText xml:space="preserve"> FORMCHECKBOX </w:instrText>
      </w:r>
      <w:r>
        <w:fldChar w:fldCharType="end"/>
      </w:r>
      <w:bookmarkEnd w:id="8"/>
      <w:r w:rsidR="0063049E">
        <w:t xml:space="preserve">  You do not meet the requirements for admission.</w:t>
      </w:r>
    </w:p>
    <w:p w14:paraId="68F07441" w14:textId="77777777" w:rsidR="0063049E" w:rsidRPr="00FE42A7" w:rsidRDefault="0063049E">
      <w:pPr>
        <w:rPr>
          <w:sz w:val="18"/>
          <w:szCs w:val="18"/>
        </w:rPr>
      </w:pPr>
    </w:p>
    <w:p w14:paraId="68F07442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5"/>
      <w:r w:rsidR="0063049E">
        <w:instrText xml:space="preserve"> FORMCHECKBOX </w:instrText>
      </w:r>
      <w:r>
        <w:fldChar w:fldCharType="end"/>
      </w:r>
      <w:bookmarkEnd w:id="9"/>
      <w:r w:rsidR="00120B93">
        <w:t xml:space="preserve">  The training will not be completed before you reach the 60-month time limit. </w:t>
      </w:r>
      <w:r w:rsidR="00120B93" w:rsidRPr="000A6F5B">
        <w:rPr>
          <w:b/>
        </w:rPr>
        <w:t>OR</w:t>
      </w:r>
      <w:r w:rsidR="00120B93">
        <w:t xml:space="preserve"> You did not explain how you will meet your li</w:t>
      </w:r>
      <w:r w:rsidR="000A6F5B">
        <w:t>ving and daycare expenses when going to school past the 60-month time limit</w:t>
      </w:r>
      <w:r w:rsidR="00120B93">
        <w:t>.</w:t>
      </w:r>
    </w:p>
    <w:p w14:paraId="68F07443" w14:textId="77777777" w:rsidR="00120B93" w:rsidRPr="00FE42A7" w:rsidRDefault="00120B93">
      <w:pPr>
        <w:rPr>
          <w:sz w:val="18"/>
          <w:szCs w:val="18"/>
        </w:rPr>
      </w:pPr>
    </w:p>
    <w:p w14:paraId="68F07444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20B93">
        <w:instrText xml:space="preserve"> FORMCHECKBOX </w:instrText>
      </w:r>
      <w:r>
        <w:fldChar w:fldCharType="end"/>
      </w:r>
      <w:r w:rsidR="000A6F5B">
        <w:t xml:space="preserve">  Your past criminal convictions will stop you fro</w:t>
      </w:r>
      <w:r w:rsidR="00C532BE">
        <w:t>m obtaining a job</w:t>
      </w:r>
      <w:r w:rsidR="000A6F5B">
        <w:t xml:space="preserve"> in the area of study.  </w:t>
      </w:r>
    </w:p>
    <w:p w14:paraId="68F07445" w14:textId="77777777" w:rsidR="000A6F5B" w:rsidRPr="00FE42A7" w:rsidRDefault="000A6F5B">
      <w:pPr>
        <w:rPr>
          <w:sz w:val="18"/>
          <w:szCs w:val="18"/>
        </w:rPr>
      </w:pPr>
    </w:p>
    <w:p w14:paraId="68F07446" w14:textId="77777777" w:rsidR="000A6F5B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0A6F5B">
        <w:instrText xml:space="preserve"> FORMCHECKBOX </w:instrText>
      </w:r>
      <w:r>
        <w:fldChar w:fldCharType="end"/>
      </w:r>
      <w:r w:rsidR="000A6F5B">
        <w:t xml:space="preserve">  You did not complete a CASAS test.  </w:t>
      </w:r>
    </w:p>
    <w:p w14:paraId="68F07447" w14:textId="77777777" w:rsidR="00120B93" w:rsidRPr="00FE42A7" w:rsidRDefault="00120B93">
      <w:pPr>
        <w:rPr>
          <w:sz w:val="18"/>
          <w:szCs w:val="18"/>
        </w:rPr>
      </w:pPr>
    </w:p>
    <w:p w14:paraId="68F07448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20B93">
        <w:instrText xml:space="preserve"> FORMCHECKBOX </w:instrText>
      </w:r>
      <w:r>
        <w:fldChar w:fldCharType="end"/>
      </w:r>
      <w:r w:rsidR="00120B93">
        <w:t xml:space="preserve">  There are </w:t>
      </w:r>
      <w:r w:rsidR="000A2965">
        <w:t xml:space="preserve">not </w:t>
      </w:r>
      <w:r w:rsidR="00120B93">
        <w:t xml:space="preserve">enough suitable full-time jobs in the field you are studying.  </w:t>
      </w:r>
    </w:p>
    <w:p w14:paraId="68F07449" w14:textId="77777777" w:rsidR="00120B93" w:rsidRPr="00FE42A7" w:rsidRDefault="00120B93">
      <w:pPr>
        <w:rPr>
          <w:sz w:val="18"/>
          <w:szCs w:val="18"/>
        </w:rPr>
      </w:pPr>
    </w:p>
    <w:p w14:paraId="68F0744A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20B93">
        <w:instrText xml:space="preserve"> FORMCHECKBOX </w:instrText>
      </w:r>
      <w:r>
        <w:fldChar w:fldCharType="end"/>
      </w:r>
      <w:r w:rsidR="00120B93">
        <w:t xml:space="preserve">  You will not make significantly higher wages after completing the education then you could possibly earn now.  </w:t>
      </w:r>
      <w:r w:rsidR="00C532BE">
        <w:t xml:space="preserve">You will not exit the MFIP program if this training is completed.  </w:t>
      </w:r>
    </w:p>
    <w:p w14:paraId="68F0744B" w14:textId="77777777" w:rsidR="00120B93" w:rsidRPr="00FE42A7" w:rsidRDefault="00120B93">
      <w:pPr>
        <w:rPr>
          <w:sz w:val="18"/>
          <w:szCs w:val="18"/>
        </w:rPr>
      </w:pPr>
    </w:p>
    <w:p w14:paraId="68F0744C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20B93">
        <w:instrText xml:space="preserve"> FORMCHECKBOX </w:instrText>
      </w:r>
      <w:r>
        <w:fldChar w:fldCharType="end"/>
      </w:r>
      <w:r w:rsidR="00120B93">
        <w:t xml:space="preserve">  You could obtain employment without the need for additional training.  </w:t>
      </w:r>
    </w:p>
    <w:p w14:paraId="68F0744D" w14:textId="77777777" w:rsidR="00120B93" w:rsidRPr="00FE42A7" w:rsidRDefault="00120B93">
      <w:pPr>
        <w:rPr>
          <w:sz w:val="18"/>
          <w:szCs w:val="18"/>
        </w:rPr>
      </w:pPr>
    </w:p>
    <w:p w14:paraId="68F0744E" w14:textId="77777777" w:rsidR="00120B93" w:rsidRDefault="0022248F"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="00120B93">
        <w:instrText xml:space="preserve"> FORMCHECKBOX </w:instrText>
      </w:r>
      <w:r>
        <w:fldChar w:fldCharType="end"/>
      </w:r>
      <w:r w:rsidR="00120B93">
        <w:t xml:space="preserve">  You do not meet the minimum hourly requirement for the work participation rate.</w:t>
      </w:r>
    </w:p>
    <w:p w14:paraId="68F0744F" w14:textId="77777777" w:rsidR="0063049E" w:rsidRPr="00FE42A7" w:rsidRDefault="0063049E">
      <w:pPr>
        <w:rPr>
          <w:sz w:val="18"/>
          <w:szCs w:val="18"/>
        </w:rPr>
      </w:pPr>
    </w:p>
    <w:p w14:paraId="68F07450" w14:textId="77777777" w:rsidR="0063049E" w:rsidRDefault="0022248F">
      <w: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6"/>
      <w:r w:rsidR="0063049E">
        <w:instrText xml:space="preserve"> FORMCHECKBOX </w:instrText>
      </w:r>
      <w:r>
        <w:fldChar w:fldCharType="end"/>
      </w:r>
      <w:bookmarkEnd w:id="10"/>
      <w:r w:rsidR="0063049E">
        <w:t xml:space="preserve">  Based on previous work history/school history, there does not appear to be a reasonable </w:t>
      </w:r>
    </w:p>
    <w:p w14:paraId="68F07451" w14:textId="77777777" w:rsidR="0063049E" w:rsidRDefault="0063049E">
      <w:r>
        <w:t xml:space="preserve">      expectation that you will be able to complete the program.</w:t>
      </w:r>
    </w:p>
    <w:p w14:paraId="68F07452" w14:textId="77777777" w:rsidR="0063049E" w:rsidRPr="00FE42A7" w:rsidRDefault="0063049E">
      <w:pPr>
        <w:rPr>
          <w:sz w:val="18"/>
          <w:szCs w:val="18"/>
        </w:rPr>
      </w:pPr>
    </w:p>
    <w:p w14:paraId="68F07453" w14:textId="77777777" w:rsidR="0063049E" w:rsidRDefault="0022248F">
      <w: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7"/>
      <w:r w:rsidR="0063049E">
        <w:instrText xml:space="preserve"> FORMCHECKBOX </w:instrText>
      </w:r>
      <w:r>
        <w:fldChar w:fldCharType="end"/>
      </w:r>
      <w:bookmarkEnd w:id="11"/>
      <w:r w:rsidR="0063049E">
        <w:t xml:space="preserve">  Other:   </w:t>
      </w: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12" w:name="Text10"/>
      <w:r w:rsidR="0063049E">
        <w:instrText xml:space="preserve"> FORMTEXT </w:instrText>
      </w:r>
      <w:r>
        <w:fldChar w:fldCharType="separate"/>
      </w:r>
      <w:r w:rsidR="0063049E">
        <w:rPr>
          <w:noProof/>
        </w:rPr>
        <w:t> </w:t>
      </w:r>
      <w:r w:rsidR="0063049E">
        <w:rPr>
          <w:noProof/>
        </w:rPr>
        <w:t> </w:t>
      </w:r>
      <w:r w:rsidR="0063049E">
        <w:rPr>
          <w:noProof/>
        </w:rPr>
        <w:t> </w:t>
      </w:r>
      <w:r w:rsidR="0063049E">
        <w:rPr>
          <w:noProof/>
        </w:rPr>
        <w:t> </w:t>
      </w:r>
      <w:r w:rsidR="0063049E">
        <w:rPr>
          <w:noProof/>
        </w:rPr>
        <w:t> </w:t>
      </w:r>
      <w:r>
        <w:fldChar w:fldCharType="end"/>
      </w:r>
      <w:bookmarkEnd w:id="12"/>
    </w:p>
    <w:p w14:paraId="68F07454" w14:textId="77777777" w:rsidR="0063049E" w:rsidRPr="00FE42A7" w:rsidRDefault="0063049E">
      <w:pPr>
        <w:rPr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3"/>
        <w:gridCol w:w="3020"/>
        <w:gridCol w:w="3193"/>
      </w:tblGrid>
      <w:tr w:rsidR="0063049E" w14:paraId="68F07458" w14:textId="77777777" w:rsidTr="00BB57AB">
        <w:tc>
          <w:tcPr>
            <w:tcW w:w="3363" w:type="dxa"/>
          </w:tcPr>
          <w:p w14:paraId="68F07455" w14:textId="77777777" w:rsidR="0063049E" w:rsidRDefault="0022248F" w:rsidP="00BB57AB"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63049E">
              <w:instrText xml:space="preserve"> FORMTEXT </w:instrText>
            </w:r>
            <w:r>
              <w:fldChar w:fldCharType="separate"/>
            </w:r>
            <w:r w:rsidR="0063049E">
              <w:rPr>
                <w:noProof/>
              </w:rPr>
              <w:t> </w:t>
            </w:r>
            <w:r w:rsidR="0063049E">
              <w:rPr>
                <w:noProof/>
              </w:rPr>
              <w:t> </w:t>
            </w:r>
            <w:r w:rsidR="0063049E">
              <w:rPr>
                <w:noProof/>
              </w:rPr>
              <w:t> </w:t>
            </w:r>
            <w:r w:rsidR="0063049E">
              <w:rPr>
                <w:noProof/>
              </w:rPr>
              <w:t> </w:t>
            </w:r>
            <w:r w:rsidR="0063049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020" w:type="dxa"/>
          </w:tcPr>
          <w:p w14:paraId="68F07456" w14:textId="77777777" w:rsidR="0063049E" w:rsidRDefault="000A6F5B" w:rsidP="00BB57AB">
            <w:r>
              <w:t>651-554-</w:t>
            </w:r>
            <w:r w:rsidR="0022248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2248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2248F">
              <w:fldChar w:fldCharType="end"/>
            </w:r>
          </w:p>
        </w:tc>
        <w:tc>
          <w:tcPr>
            <w:tcW w:w="3193" w:type="dxa"/>
          </w:tcPr>
          <w:p w14:paraId="68F07457" w14:textId="77777777" w:rsidR="0063049E" w:rsidRDefault="000A6F5B" w:rsidP="00BB57AB">
            <w:r>
              <w:t>651-450-</w:t>
            </w:r>
            <w:r w:rsidR="0022248F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22248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2248F">
              <w:fldChar w:fldCharType="end"/>
            </w:r>
          </w:p>
        </w:tc>
      </w:tr>
      <w:tr w:rsidR="0063049E" w14:paraId="68F0745C" w14:textId="77777777" w:rsidTr="00BB57AB">
        <w:tc>
          <w:tcPr>
            <w:tcW w:w="3363" w:type="dxa"/>
          </w:tcPr>
          <w:p w14:paraId="68F07459" w14:textId="77777777" w:rsidR="0063049E" w:rsidRDefault="000A6F5B" w:rsidP="00BB57AB">
            <w:r>
              <w:t>Employment Counselor</w:t>
            </w:r>
          </w:p>
        </w:tc>
        <w:tc>
          <w:tcPr>
            <w:tcW w:w="3020" w:type="dxa"/>
          </w:tcPr>
          <w:p w14:paraId="68F0745A" w14:textId="77777777" w:rsidR="0063049E" w:rsidRDefault="0063049E" w:rsidP="00BB57AB">
            <w:r>
              <w:t>Phone Number</w:t>
            </w:r>
          </w:p>
        </w:tc>
        <w:tc>
          <w:tcPr>
            <w:tcW w:w="3193" w:type="dxa"/>
          </w:tcPr>
          <w:p w14:paraId="68F0745B" w14:textId="77777777" w:rsidR="0063049E" w:rsidRDefault="0063049E" w:rsidP="00BB57AB">
            <w:r>
              <w:t>Fax Number</w:t>
            </w:r>
          </w:p>
        </w:tc>
      </w:tr>
    </w:tbl>
    <w:p w14:paraId="68F0745D" w14:textId="77777777" w:rsidR="0063049E" w:rsidRDefault="0063049E"/>
    <w:sectPr w:rsidR="0063049E" w:rsidSect="001571A9">
      <w:pgSz w:w="12240" w:h="15840"/>
      <w:pgMar w:top="99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XH25HBgWOQTQEzx+xDThN4XfoLY=" w:salt="eW1v7RsKN1cBBHP3FMgMQg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1A9"/>
    <w:rsid w:val="000A2965"/>
    <w:rsid w:val="000A4EDF"/>
    <w:rsid w:val="000A6F5B"/>
    <w:rsid w:val="000C283D"/>
    <w:rsid w:val="00111FA4"/>
    <w:rsid w:val="00120B93"/>
    <w:rsid w:val="001571A9"/>
    <w:rsid w:val="0022248F"/>
    <w:rsid w:val="002A7045"/>
    <w:rsid w:val="00362879"/>
    <w:rsid w:val="0043122C"/>
    <w:rsid w:val="00434555"/>
    <w:rsid w:val="0059308B"/>
    <w:rsid w:val="005B385D"/>
    <w:rsid w:val="005C52B9"/>
    <w:rsid w:val="0063049E"/>
    <w:rsid w:val="006F4B08"/>
    <w:rsid w:val="008974AD"/>
    <w:rsid w:val="0098639C"/>
    <w:rsid w:val="009D7A0E"/>
    <w:rsid w:val="009E5003"/>
    <w:rsid w:val="00A765BE"/>
    <w:rsid w:val="00BB57AB"/>
    <w:rsid w:val="00C532BE"/>
    <w:rsid w:val="00D1476A"/>
    <w:rsid w:val="00D75D80"/>
    <w:rsid w:val="00EA0630"/>
    <w:rsid w:val="00FA7EB7"/>
    <w:rsid w:val="00FE42A7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074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9E"/>
    <w:rPr>
      <w:rFonts w:eastAsia="Times New Roman"/>
      <w:szCs w:val="20"/>
    </w:rPr>
  </w:style>
  <w:style w:type="paragraph" w:styleId="Heading2">
    <w:name w:val="heading 2"/>
    <w:basedOn w:val="Normal"/>
    <w:next w:val="Normal"/>
    <w:link w:val="Heading2Char"/>
    <w:qFormat/>
    <w:rsid w:val="0063049E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049E"/>
    <w:rPr>
      <w:rFonts w:eastAsia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63049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45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55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49E"/>
    <w:rPr>
      <w:rFonts w:eastAsia="Times New Roman"/>
      <w:szCs w:val="20"/>
    </w:rPr>
  </w:style>
  <w:style w:type="paragraph" w:styleId="Heading2">
    <w:name w:val="heading 2"/>
    <w:basedOn w:val="Normal"/>
    <w:next w:val="Normal"/>
    <w:link w:val="Heading2Char"/>
    <w:qFormat/>
    <w:rsid w:val="0063049E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3049E"/>
    <w:rPr>
      <w:rFonts w:eastAsia="Times New Roman"/>
      <w:b/>
      <w:bCs/>
      <w:sz w:val="28"/>
      <w:szCs w:val="20"/>
    </w:rPr>
  </w:style>
  <w:style w:type="table" w:styleId="TableGrid">
    <w:name w:val="Table Grid"/>
    <w:basedOn w:val="TableNormal"/>
    <w:uiPriority w:val="59"/>
    <w:rsid w:val="0063049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45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455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4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  <_dlc_DocId xmlns="b61b2ffb-4091-40da-a45f-dfde0aeea415">PSYXYNWNTRMR-1323-28</_dlc_DocId>
    <_dlc_DocIdUrl xmlns="b61b2ffb-4091-40da-a45f-dfde0aeea415">
      <Url>http://extwebpub/HealthFamily/FindJob/ProviderInfo/_layouts/DocIdRedir.aspx?ID=PSYXYNWNTRMR-1323-28</Url>
      <Description>PSYXYNWNTRMR-1323-28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BE5B26ACEC134699969F6F639DF119" ma:contentTypeVersion="3" ma:contentTypeDescription="Create a new document." ma:contentTypeScope="" ma:versionID="7417c06b15ecd1f43947302a17ef52bb">
  <xsd:schema xmlns:xsd="http://www.w3.org/2001/XMLSchema" xmlns:xs="http://www.w3.org/2001/XMLSchema" xmlns:p="http://schemas.microsoft.com/office/2006/metadata/properties" xmlns:ns1="http://schemas.microsoft.com/sharepoint/v3" xmlns:ns2="b61b2ffb-4091-40da-a45f-dfde0aeea415" targetNamespace="http://schemas.microsoft.com/office/2006/metadata/properties" ma:root="true" ma:fieldsID="c7408a4c4279ca9f3dde08da7063a915" ns1:_="" ns2:_="">
    <xsd:import namespace="http://schemas.microsoft.com/sharepoint/v3"/>
    <xsd:import namespace="b61b2ffb-4091-40da-a45f-dfde0aeea41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b2ffb-4091-40da-a45f-dfde0aeea41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4BBF2B-C3CA-45B2-8FDB-21F2242DCA28}"/>
</file>

<file path=customXml/itemProps2.xml><?xml version="1.0" encoding="utf-8"?>
<ds:datastoreItem xmlns:ds="http://schemas.openxmlformats.org/officeDocument/2006/customXml" ds:itemID="{741294E3-543E-4428-83AD-9126A9F00EB6}"/>
</file>

<file path=customXml/itemProps3.xml><?xml version="1.0" encoding="utf-8"?>
<ds:datastoreItem xmlns:ds="http://schemas.openxmlformats.org/officeDocument/2006/customXml" ds:itemID="{932C41D2-AAB0-42CA-B62E-1571CA102D96}"/>
</file>

<file path=customXml/itemProps4.xml><?xml version="1.0" encoding="utf-8"?>
<ds:datastoreItem xmlns:ds="http://schemas.openxmlformats.org/officeDocument/2006/customXml" ds:itemID="{469FDBF5-EA19-40C0-B37A-9341E93784F7}"/>
</file>

<file path=docProps/app.xml><?xml version="1.0" encoding="utf-8"?>
<Properties xmlns="http://schemas.openxmlformats.org/officeDocument/2006/extended-properties" xmlns:vt="http://schemas.openxmlformats.org/officeDocument/2006/docPropsVTypes">
  <Template>EDAK%203773%20Request%20for%20MFIP%20Training%20Denial%20Form</Template>
  <TotalTime>0</TotalTime>
  <Pages>1</Pages>
  <Words>307</Words>
  <Characters>1751</Characters>
  <Application>Microsoft Office Word</Application>
  <DocSecurity>6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MFIP Training Denial Form</vt:lpstr>
    </vt:vector>
  </TitlesOfParts>
  <Company>Dakota County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MFIP Training Denial Form</dc:title>
  <dc:creator>cmga7</dc:creator>
  <cp:lastModifiedBy>Mallat, Troy</cp:lastModifiedBy>
  <cp:revision>2</cp:revision>
  <cp:lastPrinted>2009-04-24T13:40:00Z</cp:lastPrinted>
  <dcterms:created xsi:type="dcterms:W3CDTF">2013-11-07T15:25:00Z</dcterms:created>
  <dcterms:modified xsi:type="dcterms:W3CDTF">2013-11-07T15:25:00Z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0x0101006CBE5B26ACEC134699969F6F639DF119</vt:lpwstr>
  </property>
  <property fmtid="{D5CDD505-2E9C-101B-9397-08002B2CF9AE}" pid="3" name="_dlc_DocIdItemGuid">
    <vt:lpwstr>ae0b082f-b7bd-4718-b0f5-46000afdad14</vt:lpwstr>
  </property>
  <property fmtid="{D5CDD505-2E9C-101B-9397-08002B2CF9AE}" pid="4" name="Order">
    <vt:r8>2800</vt:r8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TemplateUrl">
    <vt:lpwstr/>
  </property>
</Properties>
</file>