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7F10FB" w14:textId="77777777" w:rsidR="0063126A" w:rsidRDefault="0063126A">
      <w:pPr>
        <w:jc w:val="center"/>
        <w:rPr>
          <w:rFonts w:ascii="Arial" w:hAnsi="Arial"/>
          <w:sz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5148"/>
      </w:tblGrid>
      <w:tr w:rsidR="0063126A" w14:paraId="097F10FF" w14:textId="77777777">
        <w:tc>
          <w:tcPr>
            <w:tcW w:w="5148" w:type="dxa"/>
          </w:tcPr>
          <w:p w14:paraId="097F10FC" w14:textId="77777777" w:rsidR="0063126A" w:rsidRDefault="0063126A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5148" w:type="dxa"/>
          </w:tcPr>
          <w:p w14:paraId="097F10FD" w14:textId="77777777" w:rsidR="0063126A" w:rsidRPr="00DC0CD5" w:rsidRDefault="007A13FD">
            <w:pPr>
              <w:jc w:val="right"/>
              <w:rPr>
                <w:szCs w:val="24"/>
              </w:rPr>
            </w:pPr>
            <w:r w:rsidRPr="00DC0CD5">
              <w:rPr>
                <w:szCs w:val="24"/>
              </w:rPr>
              <w:t xml:space="preserve">EDAK </w:t>
            </w:r>
            <w:r w:rsidR="00684D04">
              <w:rPr>
                <w:szCs w:val="24"/>
              </w:rPr>
              <w:t>3775</w:t>
            </w:r>
          </w:p>
          <w:p w14:paraId="097F10FE" w14:textId="77777777" w:rsidR="0063126A" w:rsidRPr="00DC0CD5" w:rsidRDefault="0063126A" w:rsidP="00DC0CD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 xml:space="preserve">                                                        </w:t>
            </w:r>
            <w:r w:rsidR="001A3B39" w:rsidRPr="00DC0CD5">
              <w:rPr>
                <w:sz w:val="20"/>
              </w:rPr>
              <w:t>4/2</w:t>
            </w:r>
            <w:r w:rsidR="00DC0CD5">
              <w:rPr>
                <w:sz w:val="20"/>
              </w:rPr>
              <w:t>8</w:t>
            </w:r>
            <w:r w:rsidR="007A13FD" w:rsidRPr="00DC0CD5">
              <w:rPr>
                <w:sz w:val="20"/>
              </w:rPr>
              <w:t>/09</w:t>
            </w:r>
          </w:p>
        </w:tc>
      </w:tr>
      <w:tr w:rsidR="0063126A" w14:paraId="097F1108" w14:textId="77777777">
        <w:tc>
          <w:tcPr>
            <w:tcW w:w="5148" w:type="dxa"/>
            <w:tcBorders>
              <w:bottom w:val="single" w:sz="4" w:space="0" w:color="auto"/>
            </w:tcBorders>
          </w:tcPr>
          <w:p w14:paraId="097F1100" w14:textId="77777777" w:rsidR="0063126A" w:rsidRDefault="00B256B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7728" behindDoc="0" locked="0" layoutInCell="1" allowOverlap="1" wp14:anchorId="097F1144" wp14:editId="097F1145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-645160</wp:posOffset>
                  </wp:positionV>
                  <wp:extent cx="2011680" cy="640080"/>
                  <wp:effectExtent l="19050" t="0" r="7620" b="0"/>
                  <wp:wrapTopAndBottom/>
                  <wp:docPr id="2" name="Picture 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640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48" w:type="dxa"/>
            <w:tcBorders>
              <w:bottom w:val="single" w:sz="4" w:space="0" w:color="auto"/>
            </w:tcBorders>
          </w:tcPr>
          <w:p w14:paraId="097F1101" w14:textId="77777777" w:rsidR="0063126A" w:rsidRDefault="006312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Employment &amp; Economic Assistance Department</w:t>
            </w:r>
          </w:p>
          <w:p w14:paraId="097F1102" w14:textId="77777777" w:rsidR="0063126A" w:rsidRDefault="006312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Dakota County Northern Service Center</w:t>
            </w:r>
          </w:p>
          <w:p w14:paraId="097F1103" w14:textId="77777777" w:rsidR="0063126A" w:rsidRDefault="006312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Mendota Road West          Suite 100</w:t>
            </w:r>
          </w:p>
          <w:p w14:paraId="097F1104" w14:textId="77777777" w:rsidR="0063126A" w:rsidRDefault="006312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West St. Paul, MN  55118-4765</w:t>
            </w:r>
          </w:p>
          <w:p w14:paraId="097F1105" w14:textId="77777777" w:rsidR="0063126A" w:rsidRDefault="006312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Phone 651-554-5611</w:t>
            </w:r>
          </w:p>
          <w:p w14:paraId="097F1106" w14:textId="77777777" w:rsidR="0063126A" w:rsidRDefault="006312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www.co.dakota.mn.us</w:t>
            </w:r>
          </w:p>
          <w:p w14:paraId="097F1107" w14:textId="77777777" w:rsidR="0063126A" w:rsidRDefault="0063126A">
            <w:pPr>
              <w:jc w:val="center"/>
              <w:rPr>
                <w:rFonts w:ascii="Arial" w:hAnsi="Arial"/>
                <w:sz w:val="16"/>
              </w:rPr>
            </w:pPr>
          </w:p>
        </w:tc>
      </w:tr>
      <w:tr w:rsidR="0063126A" w14:paraId="097F110B" w14:textId="77777777">
        <w:tc>
          <w:tcPr>
            <w:tcW w:w="5148" w:type="dxa"/>
            <w:tcBorders>
              <w:top w:val="single" w:sz="4" w:space="0" w:color="auto"/>
            </w:tcBorders>
          </w:tcPr>
          <w:p w14:paraId="097F1109" w14:textId="77777777" w:rsidR="0063126A" w:rsidRDefault="0063126A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5148" w:type="dxa"/>
            <w:tcBorders>
              <w:top w:val="single" w:sz="4" w:space="0" w:color="auto"/>
            </w:tcBorders>
          </w:tcPr>
          <w:p w14:paraId="097F110A" w14:textId="77777777" w:rsidR="0063126A" w:rsidRDefault="0063126A">
            <w:pPr>
              <w:jc w:val="center"/>
              <w:rPr>
                <w:rFonts w:ascii="Arial" w:hAnsi="Arial"/>
                <w:sz w:val="16"/>
              </w:rPr>
            </w:pPr>
          </w:p>
        </w:tc>
      </w:tr>
    </w:tbl>
    <w:p w14:paraId="097F110C" w14:textId="77777777" w:rsidR="0063126A" w:rsidRDefault="0063126A">
      <w:pPr>
        <w:jc w:val="center"/>
        <w:rPr>
          <w:rFonts w:ascii="Arial" w:hAnsi="Arial"/>
          <w:sz w:val="16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1098"/>
        <w:gridCol w:w="7758"/>
      </w:tblGrid>
      <w:tr w:rsidR="0063126A" w14:paraId="097F1110" w14:textId="77777777">
        <w:trPr>
          <w:jc w:val="center"/>
        </w:trPr>
        <w:tc>
          <w:tcPr>
            <w:tcW w:w="1098" w:type="dxa"/>
          </w:tcPr>
          <w:p w14:paraId="097F110D" w14:textId="77777777" w:rsidR="0063126A" w:rsidRDefault="0063126A">
            <w:r>
              <w:t>Date</w:t>
            </w:r>
            <w:r w:rsidR="003A3A38">
              <w:t>:</w:t>
            </w:r>
          </w:p>
        </w:tc>
        <w:tc>
          <w:tcPr>
            <w:tcW w:w="7758" w:type="dxa"/>
          </w:tcPr>
          <w:p w14:paraId="097F110E" w14:textId="77777777" w:rsidR="003F4BF8" w:rsidRDefault="000C4512" w:rsidP="003F4BF8">
            <w:pPr>
              <w:tabs>
                <w:tab w:val="left" w:pos="1515"/>
              </w:tabs>
              <w:rPr>
                <w:snapToGrid w:val="0"/>
              </w:rPr>
            </w:pPr>
            <w:r>
              <w:rPr>
                <w:snapToGrid w:val="0"/>
              </w:rPr>
              <w:fldChar w:fldCharType="begin"/>
            </w:r>
            <w:r w:rsidR="0063126A">
              <w:rPr>
                <w:snapToGrid w:val="0"/>
              </w:rPr>
              <w:instrText xml:space="preserve"> DATE </w:instrText>
            </w:r>
            <w:r>
              <w:rPr>
                <w:snapToGrid w:val="0"/>
              </w:rPr>
              <w:fldChar w:fldCharType="separate"/>
            </w:r>
            <w:r w:rsidR="001027BB">
              <w:rPr>
                <w:noProof/>
                <w:snapToGrid w:val="0"/>
              </w:rPr>
              <w:t>11/7/2013</w:t>
            </w:r>
            <w:r>
              <w:rPr>
                <w:snapToGrid w:val="0"/>
              </w:rPr>
              <w:fldChar w:fldCharType="end"/>
            </w:r>
            <w:r w:rsidR="003F4BF8">
              <w:rPr>
                <w:snapToGrid w:val="0"/>
              </w:rPr>
              <w:tab/>
            </w:r>
          </w:p>
          <w:p w14:paraId="097F110F" w14:textId="77777777" w:rsidR="003F4BF8" w:rsidRPr="003F4BF8" w:rsidRDefault="003F4BF8" w:rsidP="003F4BF8">
            <w:pPr>
              <w:tabs>
                <w:tab w:val="left" w:pos="1515"/>
              </w:tabs>
              <w:rPr>
                <w:snapToGrid w:val="0"/>
              </w:rPr>
            </w:pPr>
          </w:p>
        </w:tc>
      </w:tr>
      <w:tr w:rsidR="0063126A" w14:paraId="097F1114" w14:textId="77777777">
        <w:trPr>
          <w:jc w:val="center"/>
        </w:trPr>
        <w:tc>
          <w:tcPr>
            <w:tcW w:w="1098" w:type="dxa"/>
          </w:tcPr>
          <w:p w14:paraId="097F1111" w14:textId="77777777" w:rsidR="0063126A" w:rsidRDefault="0063126A">
            <w:r>
              <w:t>Name</w:t>
            </w:r>
            <w:r w:rsidR="003A3A38">
              <w:t>:</w:t>
            </w:r>
          </w:p>
        </w:tc>
        <w:tc>
          <w:tcPr>
            <w:tcW w:w="7758" w:type="dxa"/>
          </w:tcPr>
          <w:p w14:paraId="097F1112" w14:textId="77777777" w:rsidR="0063126A" w:rsidRDefault="000C4512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63126A">
              <w:instrText xml:space="preserve"> FORMTEXT </w:instrText>
            </w:r>
            <w:r>
              <w:fldChar w:fldCharType="separate"/>
            </w:r>
            <w:bookmarkStart w:id="1" w:name="_GoBack"/>
            <w:bookmarkEnd w:id="1"/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>
              <w:fldChar w:fldCharType="end"/>
            </w:r>
            <w:bookmarkEnd w:id="0"/>
          </w:p>
          <w:p w14:paraId="097F1113" w14:textId="77777777" w:rsidR="003F4BF8" w:rsidRDefault="003F4BF8"/>
        </w:tc>
      </w:tr>
      <w:tr w:rsidR="0063126A" w14:paraId="097F1117" w14:textId="77777777">
        <w:trPr>
          <w:jc w:val="center"/>
        </w:trPr>
        <w:tc>
          <w:tcPr>
            <w:tcW w:w="1098" w:type="dxa"/>
          </w:tcPr>
          <w:p w14:paraId="097F1115" w14:textId="77777777" w:rsidR="0063126A" w:rsidRDefault="0063126A">
            <w:r>
              <w:t>Address</w:t>
            </w:r>
            <w:r w:rsidR="003A3A38">
              <w:t>:</w:t>
            </w:r>
          </w:p>
        </w:tc>
        <w:tc>
          <w:tcPr>
            <w:tcW w:w="7758" w:type="dxa"/>
          </w:tcPr>
          <w:p w14:paraId="097F1116" w14:textId="77777777" w:rsidR="0063126A" w:rsidRDefault="000C4512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63126A">
              <w:instrText xml:space="preserve"> FORMTEXT </w:instrText>
            </w:r>
            <w:r>
              <w:fldChar w:fldCharType="separate"/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63126A" w14:paraId="097F111B" w14:textId="77777777">
        <w:trPr>
          <w:jc w:val="center"/>
        </w:trPr>
        <w:tc>
          <w:tcPr>
            <w:tcW w:w="1098" w:type="dxa"/>
          </w:tcPr>
          <w:p w14:paraId="097F1118" w14:textId="77777777" w:rsidR="0063126A" w:rsidRDefault="0063126A"/>
        </w:tc>
        <w:tc>
          <w:tcPr>
            <w:tcW w:w="7758" w:type="dxa"/>
          </w:tcPr>
          <w:p w14:paraId="097F1119" w14:textId="77777777" w:rsidR="003A3A38" w:rsidRDefault="000C4512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63126A">
              <w:instrText xml:space="preserve"> FORMTEXT </w:instrText>
            </w:r>
            <w:r>
              <w:fldChar w:fldCharType="separate"/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 w:rsidR="0063126A">
              <w:rPr>
                <w:noProof/>
              </w:rPr>
              <w:t> </w:t>
            </w:r>
            <w:r>
              <w:fldChar w:fldCharType="end"/>
            </w:r>
            <w:bookmarkEnd w:id="3"/>
          </w:p>
          <w:p w14:paraId="097F111A" w14:textId="77777777" w:rsidR="003F4BF8" w:rsidRDefault="003F4BF8"/>
        </w:tc>
      </w:tr>
    </w:tbl>
    <w:p w14:paraId="097F111C" w14:textId="77777777" w:rsidR="0063126A" w:rsidRDefault="003F4BF8">
      <w:r>
        <w:tab/>
        <w:t xml:space="preserve">Maxis #:    </w:t>
      </w:r>
      <w:r w:rsidR="000C4512">
        <w:fldChar w:fldCharType="begin">
          <w:ffData>
            <w:name w:val="Text17"/>
            <w:enabled/>
            <w:calcOnExit w:val="0"/>
            <w:textInput/>
          </w:ffData>
        </w:fldChar>
      </w:r>
      <w:bookmarkStart w:id="4" w:name="Text17"/>
      <w:r>
        <w:instrText xml:space="preserve"> FORMTEXT </w:instrText>
      </w:r>
      <w:r w:rsidR="000C4512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C4512">
        <w:fldChar w:fldCharType="end"/>
      </w:r>
      <w:bookmarkEnd w:id="4"/>
      <w:r>
        <w:tab/>
      </w:r>
    </w:p>
    <w:p w14:paraId="097F111D" w14:textId="77777777" w:rsidR="00A67D4E" w:rsidRDefault="00A67D4E"/>
    <w:p w14:paraId="097F111E" w14:textId="77777777" w:rsidR="00A67D4E" w:rsidRDefault="00A67D4E"/>
    <w:p w14:paraId="097F111F" w14:textId="77777777" w:rsidR="0063126A" w:rsidRDefault="0063126A">
      <w:pPr>
        <w:pStyle w:val="Heading3"/>
      </w:pPr>
      <w:r>
        <w:t xml:space="preserve">Probation of </w:t>
      </w:r>
      <w:r w:rsidR="006D593F">
        <w:t xml:space="preserve">MFIP </w:t>
      </w:r>
      <w:r w:rsidR="00BF01EE">
        <w:t xml:space="preserve">Post-Secondary </w:t>
      </w:r>
      <w:r>
        <w:t>Education Plan</w:t>
      </w:r>
    </w:p>
    <w:p w14:paraId="097F1120" w14:textId="77777777" w:rsidR="0063126A" w:rsidRDefault="0063126A">
      <w:pPr>
        <w:jc w:val="center"/>
        <w:rPr>
          <w:b/>
          <w:sz w:val="28"/>
        </w:rPr>
      </w:pPr>
    </w:p>
    <w:p w14:paraId="097F1121" w14:textId="77777777" w:rsidR="00BF01EE" w:rsidRDefault="006D593F" w:rsidP="00BF01EE">
      <w:r>
        <w:t>You are not maintaining satisfactory</w:t>
      </w:r>
      <w:r w:rsidR="00993155">
        <w:t xml:space="preserve"> progress in</w:t>
      </w:r>
      <w:r>
        <w:t xml:space="preserve"> school.  You are being placed on probation fo</w:t>
      </w:r>
      <w:r w:rsidR="00BF01EE">
        <w:t>r the next quarter or semester.  Your probation perio</w:t>
      </w:r>
      <w:r w:rsidR="00A67D4E">
        <w:t>d will last</w:t>
      </w:r>
      <w:r w:rsidR="00BF01EE">
        <w:t xml:space="preserve"> </w:t>
      </w:r>
      <w:r>
        <w:t xml:space="preserve">from </w:t>
      </w:r>
      <w:r w:rsidR="000C4512">
        <w:fldChar w:fldCharType="begin">
          <w:ffData>
            <w:name w:val="Text15"/>
            <w:enabled/>
            <w:calcOnExit w:val="0"/>
            <w:textInput/>
          </w:ffData>
        </w:fldChar>
      </w:r>
      <w:bookmarkStart w:id="5" w:name="Text15"/>
      <w:r>
        <w:instrText xml:space="preserve"> FORMTEXT </w:instrText>
      </w:r>
      <w:r w:rsidR="000C4512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C4512">
        <w:fldChar w:fldCharType="end"/>
      </w:r>
      <w:bookmarkEnd w:id="5"/>
      <w:r>
        <w:t xml:space="preserve"> </w:t>
      </w:r>
      <w:proofErr w:type="gramStart"/>
      <w:r w:rsidR="00DC0CD5">
        <w:t>to</w:t>
      </w:r>
      <w:r>
        <w:t xml:space="preserve"> </w:t>
      </w:r>
      <w:proofErr w:type="gramEnd"/>
      <w:r w:rsidR="000C4512">
        <w:fldChar w:fldCharType="begin">
          <w:ffData>
            <w:name w:val="Text16"/>
            <w:enabled/>
            <w:calcOnExit w:val="0"/>
            <w:textInput/>
          </w:ffData>
        </w:fldChar>
      </w:r>
      <w:bookmarkStart w:id="6" w:name="Text16"/>
      <w:r>
        <w:instrText xml:space="preserve"> FORMTEXT </w:instrText>
      </w:r>
      <w:r w:rsidR="000C4512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C4512">
        <w:fldChar w:fldCharType="end"/>
      </w:r>
      <w:bookmarkEnd w:id="6"/>
      <w:r>
        <w:t xml:space="preserve">.  </w:t>
      </w:r>
    </w:p>
    <w:p w14:paraId="097F1122" w14:textId="77777777" w:rsidR="00BF01EE" w:rsidRDefault="00BF01EE" w:rsidP="00BF01EE"/>
    <w:p w14:paraId="097F1123" w14:textId="77777777" w:rsidR="00295914" w:rsidRDefault="00BF01EE" w:rsidP="00BF01EE">
      <w:r>
        <w:t>In order to continue attending school</w:t>
      </w:r>
      <w:r w:rsidR="00993155">
        <w:t xml:space="preserve">, you must agree </w:t>
      </w:r>
      <w:r w:rsidR="00295914">
        <w:t>to the following requirements:</w:t>
      </w:r>
    </w:p>
    <w:p w14:paraId="097F1124" w14:textId="77777777" w:rsidR="00A67D4E" w:rsidRDefault="00A67D4E" w:rsidP="00295914">
      <w:pPr>
        <w:pStyle w:val="ListParagraph"/>
        <w:numPr>
          <w:ilvl w:val="0"/>
          <w:numId w:val="2"/>
        </w:numPr>
      </w:pPr>
      <w:r>
        <w:t>Attend class</w:t>
      </w:r>
      <w:r w:rsidR="006E009C">
        <w:t>es</w:t>
      </w:r>
      <w:r>
        <w:t xml:space="preserve"> regularly.</w:t>
      </w:r>
    </w:p>
    <w:p w14:paraId="097F1125" w14:textId="77777777" w:rsidR="00295914" w:rsidRDefault="00BF01EE" w:rsidP="00295914">
      <w:pPr>
        <w:pStyle w:val="ListParagraph"/>
        <w:numPr>
          <w:ilvl w:val="0"/>
          <w:numId w:val="2"/>
        </w:numPr>
      </w:pPr>
      <w:r>
        <w:t>Turn in your bi-weekly</w:t>
      </w:r>
      <w:r w:rsidR="00295914">
        <w:t xml:space="preserve"> tracking form </w:t>
      </w:r>
      <w:r>
        <w:t>of you</w:t>
      </w:r>
      <w:r w:rsidR="00334EE8">
        <w:t>r</w:t>
      </w:r>
      <w:r>
        <w:t xml:space="preserve"> attendance </w:t>
      </w:r>
      <w:r w:rsidR="00295914">
        <w:t>on time.</w:t>
      </w:r>
    </w:p>
    <w:p w14:paraId="097F1126" w14:textId="77777777" w:rsidR="00295914" w:rsidRDefault="00295914" w:rsidP="00295914">
      <w:pPr>
        <w:pStyle w:val="ListParagraph"/>
        <w:numPr>
          <w:ilvl w:val="0"/>
          <w:numId w:val="2"/>
        </w:numPr>
      </w:pPr>
      <w:r>
        <w:t xml:space="preserve">Maintain a </w:t>
      </w:r>
      <w:r w:rsidR="00BF01EE">
        <w:t>“</w:t>
      </w:r>
      <w:r>
        <w:t>C</w:t>
      </w:r>
      <w:r w:rsidR="00BF01EE">
        <w:t>”</w:t>
      </w:r>
      <w:r>
        <w:t xml:space="preserve"> average or better for the upcoming quarter or </w:t>
      </w:r>
      <w:r w:rsidR="00DD4EF3">
        <w:t>semester</w:t>
      </w:r>
      <w:r>
        <w:t>.</w:t>
      </w:r>
    </w:p>
    <w:p w14:paraId="097F1127" w14:textId="77777777" w:rsidR="00A67D4E" w:rsidRDefault="00A67D4E" w:rsidP="00295914">
      <w:pPr>
        <w:pStyle w:val="ListParagraph"/>
        <w:numPr>
          <w:ilvl w:val="0"/>
          <w:numId w:val="2"/>
        </w:numPr>
      </w:pPr>
      <w:r>
        <w:t xml:space="preserve">Do not drop any classes.  </w:t>
      </w:r>
    </w:p>
    <w:p w14:paraId="097F1128" w14:textId="77777777" w:rsidR="00295914" w:rsidRDefault="00295914" w:rsidP="00295914">
      <w:pPr>
        <w:pStyle w:val="ListParagraph"/>
      </w:pPr>
    </w:p>
    <w:p w14:paraId="097F1129" w14:textId="77777777" w:rsidR="0063126A" w:rsidRDefault="00BF01EE">
      <w:r>
        <w:t>If you do not pass this probation agreement, you wil</w:t>
      </w:r>
      <w:r w:rsidR="00A67D4E">
        <w:t>l need to revise your employment plan to contain another activity.  If you do not revise your employment plan you may be sanctioned</w:t>
      </w:r>
      <w:r>
        <w:t>.  Support services and child care assistance will not be allowed for a</w:t>
      </w:r>
      <w:r w:rsidR="00A67D4E">
        <w:t>n unapproved</w:t>
      </w:r>
      <w:r>
        <w:t xml:space="preserve"> school activity.  </w:t>
      </w:r>
    </w:p>
    <w:p w14:paraId="097F112A" w14:textId="77777777" w:rsidR="00BF01EE" w:rsidRDefault="00BF01EE"/>
    <w:p w14:paraId="097F112B" w14:textId="77777777" w:rsidR="00DC0CD5" w:rsidRDefault="00DC0CD5">
      <w:pPr>
        <w:rPr>
          <w:b/>
        </w:rPr>
      </w:pPr>
    </w:p>
    <w:p w14:paraId="097F112C" w14:textId="77777777" w:rsidR="00BF01EE" w:rsidRPr="00A67D4E" w:rsidRDefault="00BF01EE">
      <w:pPr>
        <w:rPr>
          <w:b/>
        </w:rPr>
      </w:pPr>
      <w:r w:rsidRPr="00A67D4E">
        <w:rPr>
          <w:b/>
        </w:rPr>
        <w:t>I have read and understand the above agreement and my obligations.</w:t>
      </w:r>
    </w:p>
    <w:p w14:paraId="097F112D" w14:textId="77777777" w:rsidR="00A67D4E" w:rsidRPr="00A67D4E" w:rsidRDefault="00A67D4E">
      <w:pPr>
        <w:rPr>
          <w:b/>
        </w:rPr>
      </w:pPr>
    </w:p>
    <w:p w14:paraId="097F112E" w14:textId="77777777" w:rsidR="00DC0CD5" w:rsidRDefault="00DC0CD5"/>
    <w:p w14:paraId="097F112F" w14:textId="77777777" w:rsidR="00A67D4E" w:rsidRDefault="00A67D4E">
      <w:r>
        <w:t>Client Signature: _______________________________</w:t>
      </w:r>
      <w:r w:rsidR="0043566C">
        <w:tab/>
        <w:t>Date: _________________________</w:t>
      </w:r>
    </w:p>
    <w:p w14:paraId="097F1130" w14:textId="77777777" w:rsidR="00B256B6" w:rsidRDefault="00B256B6"/>
    <w:p w14:paraId="097F1131" w14:textId="77777777" w:rsidR="00B256B6" w:rsidRDefault="00B256B6"/>
    <w:p w14:paraId="097F1132" w14:textId="77777777" w:rsidR="00DC0CD5" w:rsidRDefault="00DC0CD5"/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363"/>
        <w:gridCol w:w="3020"/>
        <w:gridCol w:w="3193"/>
      </w:tblGrid>
      <w:tr w:rsidR="00B256B6" w14:paraId="097F1136" w14:textId="77777777" w:rsidTr="00B256B6">
        <w:tc>
          <w:tcPr>
            <w:tcW w:w="3363" w:type="dxa"/>
          </w:tcPr>
          <w:p w14:paraId="097F1133" w14:textId="77777777" w:rsidR="00B256B6" w:rsidRDefault="000C4512" w:rsidP="006D593F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B256B6">
              <w:instrText xml:space="preserve"> FORMTEXT </w:instrText>
            </w:r>
            <w:r>
              <w:fldChar w:fldCharType="separate"/>
            </w:r>
            <w:r w:rsidR="00B256B6">
              <w:rPr>
                <w:noProof/>
              </w:rPr>
              <w:t> </w:t>
            </w:r>
            <w:r w:rsidR="00B256B6">
              <w:rPr>
                <w:noProof/>
              </w:rPr>
              <w:t> </w:t>
            </w:r>
            <w:r w:rsidR="00B256B6">
              <w:rPr>
                <w:noProof/>
              </w:rPr>
              <w:t> </w:t>
            </w:r>
            <w:r w:rsidR="00B256B6">
              <w:rPr>
                <w:noProof/>
              </w:rPr>
              <w:t> </w:t>
            </w:r>
            <w:r w:rsidR="00B256B6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020" w:type="dxa"/>
          </w:tcPr>
          <w:p w14:paraId="097F1134" w14:textId="77777777" w:rsidR="00B256B6" w:rsidRDefault="006D593F" w:rsidP="006D593F">
            <w:r>
              <w:t>651-554-</w:t>
            </w:r>
            <w:r w:rsidR="000C4512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8" w:name="Text13"/>
            <w:r>
              <w:instrText xml:space="preserve"> FORMTEXT </w:instrText>
            </w:r>
            <w:r w:rsidR="000C4512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0C4512">
              <w:fldChar w:fldCharType="end"/>
            </w:r>
            <w:bookmarkEnd w:id="8"/>
          </w:p>
        </w:tc>
        <w:tc>
          <w:tcPr>
            <w:tcW w:w="3193" w:type="dxa"/>
          </w:tcPr>
          <w:p w14:paraId="097F1135" w14:textId="77777777" w:rsidR="00B256B6" w:rsidRDefault="006D593F" w:rsidP="006D593F">
            <w:r>
              <w:t>651-450-</w:t>
            </w:r>
            <w:r w:rsidR="000C4512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9" w:name="Text14"/>
            <w:r>
              <w:instrText xml:space="preserve"> FORMTEXT </w:instrText>
            </w:r>
            <w:r w:rsidR="000C4512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0C4512">
              <w:fldChar w:fldCharType="end"/>
            </w:r>
            <w:bookmarkEnd w:id="9"/>
          </w:p>
        </w:tc>
      </w:tr>
      <w:tr w:rsidR="00B256B6" w14:paraId="097F113A" w14:textId="77777777" w:rsidTr="00B256B6">
        <w:tc>
          <w:tcPr>
            <w:tcW w:w="3363" w:type="dxa"/>
          </w:tcPr>
          <w:p w14:paraId="097F1137" w14:textId="77777777" w:rsidR="00B256B6" w:rsidRDefault="006D593F" w:rsidP="006D593F">
            <w:r>
              <w:t>Employment Counselor</w:t>
            </w:r>
          </w:p>
        </w:tc>
        <w:tc>
          <w:tcPr>
            <w:tcW w:w="3020" w:type="dxa"/>
          </w:tcPr>
          <w:p w14:paraId="097F1138" w14:textId="77777777" w:rsidR="00B256B6" w:rsidRDefault="00B256B6" w:rsidP="006D593F">
            <w:r>
              <w:t>Phone Number</w:t>
            </w:r>
          </w:p>
        </w:tc>
        <w:tc>
          <w:tcPr>
            <w:tcW w:w="3193" w:type="dxa"/>
          </w:tcPr>
          <w:p w14:paraId="097F1139" w14:textId="77777777" w:rsidR="00B256B6" w:rsidRDefault="00B256B6" w:rsidP="006D593F">
            <w:r>
              <w:t>Fax Number</w:t>
            </w:r>
          </w:p>
        </w:tc>
      </w:tr>
    </w:tbl>
    <w:p w14:paraId="097F113B" w14:textId="77777777" w:rsidR="00B256B6" w:rsidRDefault="00B256B6">
      <w:pPr>
        <w:rPr>
          <w:rFonts w:ascii="Arial" w:hAnsi="Arial"/>
        </w:rPr>
      </w:pPr>
    </w:p>
    <w:p w14:paraId="097F113C" w14:textId="77777777" w:rsidR="0063126A" w:rsidRDefault="0063126A">
      <w:pPr>
        <w:rPr>
          <w:rFonts w:ascii="Arial" w:hAnsi="Arial"/>
          <w:sz w:val="16"/>
        </w:rPr>
      </w:pPr>
    </w:p>
    <w:p w14:paraId="097F113D" w14:textId="77777777" w:rsidR="0063126A" w:rsidRDefault="0063126A">
      <w:pPr>
        <w:jc w:val="center"/>
        <w:rPr>
          <w:rFonts w:ascii="Arial" w:hAnsi="Arial"/>
          <w:sz w:val="16"/>
        </w:rPr>
      </w:pPr>
    </w:p>
    <w:p w14:paraId="097F113E" w14:textId="77777777" w:rsidR="0063126A" w:rsidRDefault="0063126A">
      <w:pPr>
        <w:jc w:val="center"/>
        <w:rPr>
          <w:rFonts w:ascii="Arial" w:hAnsi="Arial"/>
          <w:sz w:val="16"/>
        </w:rPr>
      </w:pPr>
    </w:p>
    <w:p w14:paraId="097F113F" w14:textId="77777777" w:rsidR="0063126A" w:rsidRDefault="0063126A">
      <w:pPr>
        <w:ind w:left="1440"/>
        <w:jc w:val="center"/>
        <w:rPr>
          <w:sz w:val="20"/>
        </w:rPr>
      </w:pPr>
    </w:p>
    <w:p w14:paraId="097F1140" w14:textId="77777777" w:rsidR="0063126A" w:rsidRDefault="0063126A">
      <w:pPr>
        <w:ind w:left="1440"/>
        <w:jc w:val="center"/>
        <w:rPr>
          <w:sz w:val="20"/>
        </w:rPr>
      </w:pPr>
    </w:p>
    <w:p w14:paraId="097F1141" w14:textId="77777777" w:rsidR="0063126A" w:rsidRDefault="0063126A">
      <w:pPr>
        <w:ind w:left="1440"/>
        <w:jc w:val="center"/>
        <w:rPr>
          <w:sz w:val="20"/>
        </w:rPr>
      </w:pPr>
      <w:r>
        <w:rPr>
          <w:sz w:val="20"/>
        </w:rPr>
        <w:t xml:space="preserve">                                                   </w:t>
      </w:r>
    </w:p>
    <w:p w14:paraId="097F1142" w14:textId="77777777" w:rsidR="0063126A" w:rsidRDefault="0063126A">
      <w:pPr>
        <w:jc w:val="center"/>
        <w:rPr>
          <w:rFonts w:ascii="Arial" w:hAnsi="Arial"/>
          <w:sz w:val="16"/>
        </w:rPr>
      </w:pPr>
      <w:r>
        <w:rPr>
          <w:sz w:val="20"/>
        </w:rPr>
        <w:t xml:space="preserve">                                                      </w:t>
      </w:r>
    </w:p>
    <w:p w14:paraId="097F1143" w14:textId="77777777" w:rsidR="00661764" w:rsidRDefault="00661764">
      <w:pPr>
        <w:jc w:val="center"/>
        <w:rPr>
          <w:rFonts w:ascii="Arial" w:hAnsi="Arial"/>
          <w:sz w:val="16"/>
        </w:rPr>
      </w:pPr>
    </w:p>
    <w:sectPr w:rsidR="00661764" w:rsidSect="00161E1E">
      <w:pgSz w:w="12240" w:h="15840" w:code="1"/>
      <w:pgMar w:top="360" w:right="1080" w:bottom="360" w:left="1080" w:header="720" w:footer="720" w:gutter="0"/>
      <w:paperSrc w:first="1" w:other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7F1148" w14:textId="77777777" w:rsidR="00684D04" w:rsidRDefault="00684D04">
      <w:r>
        <w:separator/>
      </w:r>
    </w:p>
  </w:endnote>
  <w:endnote w:type="continuationSeparator" w:id="0">
    <w:p w14:paraId="097F1149" w14:textId="77777777" w:rsidR="00684D04" w:rsidRDefault="00684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7F1146" w14:textId="77777777" w:rsidR="00684D04" w:rsidRDefault="00684D04">
      <w:r>
        <w:separator/>
      </w:r>
    </w:p>
  </w:footnote>
  <w:footnote w:type="continuationSeparator" w:id="0">
    <w:p w14:paraId="097F1147" w14:textId="77777777" w:rsidR="00684D04" w:rsidRDefault="00684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14252"/>
    <w:multiLevelType w:val="hybridMultilevel"/>
    <w:tmpl w:val="08201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00676"/>
    <w:multiLevelType w:val="multilevel"/>
    <w:tmpl w:val="0324F8DE"/>
    <w:lvl w:ilvl="0">
      <w:start w:val="651"/>
      <w:numFmt w:val="decimal"/>
      <w:lvlText w:val="%1"/>
      <w:lvlJc w:val="left"/>
      <w:pPr>
        <w:tabs>
          <w:tab w:val="num" w:pos="1500"/>
        </w:tabs>
        <w:ind w:left="1500" w:hanging="1500"/>
      </w:pPr>
      <w:rPr>
        <w:rFonts w:hint="default"/>
      </w:rPr>
    </w:lvl>
    <w:lvl w:ilvl="1">
      <w:start w:val="554"/>
      <w:numFmt w:val="decimal"/>
      <w:lvlText w:val="%1.%2"/>
      <w:lvlJc w:val="left"/>
      <w:pPr>
        <w:tabs>
          <w:tab w:val="num" w:pos="3517"/>
        </w:tabs>
        <w:ind w:left="3517" w:hanging="1500"/>
      </w:pPr>
      <w:rPr>
        <w:rFonts w:hint="default"/>
      </w:rPr>
    </w:lvl>
    <w:lvl w:ilvl="2">
      <w:start w:val="5955"/>
      <w:numFmt w:val="decimal"/>
      <w:lvlText w:val="%1.%2.%3"/>
      <w:lvlJc w:val="left"/>
      <w:pPr>
        <w:tabs>
          <w:tab w:val="num" w:pos="5534"/>
        </w:tabs>
        <w:ind w:left="5534" w:hanging="15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51"/>
        </w:tabs>
        <w:ind w:left="7551" w:hanging="15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568"/>
        </w:tabs>
        <w:ind w:left="9568" w:hanging="15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85"/>
        </w:tabs>
        <w:ind w:left="11585" w:hanging="15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02"/>
        </w:tabs>
        <w:ind w:left="13602" w:hanging="15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619"/>
        </w:tabs>
        <w:ind w:left="15619" w:hanging="15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7636"/>
        </w:tabs>
        <w:ind w:left="17636" w:hanging="15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proofState w:spelling="clean" w:grammar="clean"/>
  <w:documentProtection w:edit="forms" w:enforcement="1" w:cryptProviderType="rsaFull" w:cryptAlgorithmClass="hash" w:cryptAlgorithmType="typeAny" w:cryptAlgorithmSid="4" w:cryptSpinCount="50000" w:hash="AlplEv43h+c+48S4/ECodwKI4yU=" w:salt="Yf/2cPYjR8/djuD+HZjdE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512"/>
    <w:rsid w:val="0005055B"/>
    <w:rsid w:val="000C4512"/>
    <w:rsid w:val="001027BB"/>
    <w:rsid w:val="00161E1E"/>
    <w:rsid w:val="001A1601"/>
    <w:rsid w:val="001A3B39"/>
    <w:rsid w:val="00295914"/>
    <w:rsid w:val="00334EE8"/>
    <w:rsid w:val="003879C5"/>
    <w:rsid w:val="003A3A38"/>
    <w:rsid w:val="003F4BF8"/>
    <w:rsid w:val="0043566C"/>
    <w:rsid w:val="004E53F7"/>
    <w:rsid w:val="005C7B4C"/>
    <w:rsid w:val="00620C7E"/>
    <w:rsid w:val="0063126A"/>
    <w:rsid w:val="00661764"/>
    <w:rsid w:val="00684D04"/>
    <w:rsid w:val="006D593F"/>
    <w:rsid w:val="006E009C"/>
    <w:rsid w:val="0070016A"/>
    <w:rsid w:val="007A13FD"/>
    <w:rsid w:val="00993155"/>
    <w:rsid w:val="00A67D4E"/>
    <w:rsid w:val="00AF05E8"/>
    <w:rsid w:val="00B256B6"/>
    <w:rsid w:val="00BF01EE"/>
    <w:rsid w:val="00DA71FF"/>
    <w:rsid w:val="00DC0CD5"/>
    <w:rsid w:val="00DD4EF3"/>
    <w:rsid w:val="00DF3518"/>
    <w:rsid w:val="00E80AF5"/>
    <w:rsid w:val="00ED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97F10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E1E"/>
    <w:rPr>
      <w:sz w:val="24"/>
    </w:rPr>
  </w:style>
  <w:style w:type="paragraph" w:styleId="Heading3">
    <w:name w:val="heading 3"/>
    <w:basedOn w:val="Normal"/>
    <w:next w:val="Normal"/>
    <w:qFormat/>
    <w:rsid w:val="00161E1E"/>
    <w:pPr>
      <w:keepNext/>
      <w:jc w:val="center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161E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161E1E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semiHidden/>
    <w:rsid w:val="00161E1E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161E1E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7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76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256B6"/>
    <w:rPr>
      <w:rFonts w:eastAsiaTheme="minorHAnsi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95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E1E"/>
    <w:rPr>
      <w:sz w:val="24"/>
    </w:rPr>
  </w:style>
  <w:style w:type="paragraph" w:styleId="Heading3">
    <w:name w:val="heading 3"/>
    <w:basedOn w:val="Normal"/>
    <w:next w:val="Normal"/>
    <w:qFormat/>
    <w:rsid w:val="00161E1E"/>
    <w:pPr>
      <w:keepNext/>
      <w:jc w:val="center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161E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161E1E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semiHidden/>
    <w:rsid w:val="00161E1E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161E1E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7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76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256B6"/>
    <w:rPr>
      <w:rFonts w:eastAsiaTheme="minorHAnsi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95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  <_dlc_DocId xmlns="b61b2ffb-4091-40da-a45f-dfde0aeea415">PSYXYNWNTRMR-1323-30</_dlc_DocId>
    <_dlc_DocIdUrl xmlns="b61b2ffb-4091-40da-a45f-dfde0aeea415">
      <Url>http://extwebpub/HealthFamily/FindJob/ProviderInfo/_layouts/DocIdRedir.aspx?ID=PSYXYNWNTRMR-1323-30</Url>
      <Description>PSYXYNWNTRMR-1323-30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E5B26ACEC134699969F6F639DF119" ma:contentTypeVersion="3" ma:contentTypeDescription="Create a new document." ma:contentTypeScope="" ma:versionID="7417c06b15ecd1f43947302a17ef52bb">
  <xsd:schema xmlns:xsd="http://www.w3.org/2001/XMLSchema" xmlns:xs="http://www.w3.org/2001/XMLSchema" xmlns:p="http://schemas.microsoft.com/office/2006/metadata/properties" xmlns:ns1="http://schemas.microsoft.com/sharepoint/v3" xmlns:ns2="b61b2ffb-4091-40da-a45f-dfde0aeea415" targetNamespace="http://schemas.microsoft.com/office/2006/metadata/properties" ma:root="true" ma:fieldsID="c7408a4c4279ca9f3dde08da7063a915" ns1:_="" ns2:_="">
    <xsd:import namespace="http://schemas.microsoft.com/sharepoint/v3"/>
    <xsd:import namespace="b61b2ffb-4091-40da-a45f-dfde0aeea41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b2ffb-4091-40da-a45f-dfde0aeea4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8B4E93-12D4-41B4-AD86-4687945B8A43}"/>
</file>

<file path=customXml/itemProps2.xml><?xml version="1.0" encoding="utf-8"?>
<ds:datastoreItem xmlns:ds="http://schemas.openxmlformats.org/officeDocument/2006/customXml" ds:itemID="{3D5F0F03-AC14-4A88-95B2-16CE135E553E}"/>
</file>

<file path=customXml/itemProps3.xml><?xml version="1.0" encoding="utf-8"?>
<ds:datastoreItem xmlns:ds="http://schemas.openxmlformats.org/officeDocument/2006/customXml" ds:itemID="{00278FA0-3560-4029-BA34-ACCC8177A539}"/>
</file>

<file path=customXml/itemProps4.xml><?xml version="1.0" encoding="utf-8"?>
<ds:datastoreItem xmlns:ds="http://schemas.openxmlformats.org/officeDocument/2006/customXml" ds:itemID="{CFDBCFEF-135A-4E33-8A7D-D27F13C594B1}"/>
</file>

<file path=docProps/app.xml><?xml version="1.0" encoding="utf-8"?>
<Properties xmlns="http://schemas.openxmlformats.org/officeDocument/2006/extended-properties" xmlns:vt="http://schemas.openxmlformats.org/officeDocument/2006/docPropsVTypes">
  <Template>EDAK%203775%20Training%20Probation%20Form</Template>
  <TotalTime>1</TotalTime>
  <Pages>1</Pages>
  <Words>243</Words>
  <Characters>1391</Characters>
  <Application>Microsoft Office Word</Application>
  <DocSecurity>6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Training Probation Form</vt:lpstr>
    </vt:vector>
  </TitlesOfParts>
  <Company>Dakota County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Probation Form</dc:title>
  <dc:creator>cmga7</dc:creator>
  <cp:lastModifiedBy>Mallat, Troy</cp:lastModifiedBy>
  <cp:revision>2</cp:revision>
  <cp:lastPrinted>2009-04-28T14:25:00Z</cp:lastPrinted>
  <dcterms:created xsi:type="dcterms:W3CDTF">2013-11-07T15:31:00Z</dcterms:created>
  <dcterms:modified xsi:type="dcterms:W3CDTF">2013-11-07T15:31:00Z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0x0101006CBE5B26ACEC134699969F6F639DF119</vt:lpwstr>
  </property>
  <property fmtid="{D5CDD505-2E9C-101B-9397-08002B2CF9AE}" pid="3" name="_dlc_DocIdItemGuid">
    <vt:lpwstr>bf116d48-37eb-46c6-9688-066095d5d38a</vt:lpwstr>
  </property>
  <property fmtid="{D5CDD505-2E9C-101B-9397-08002B2CF9AE}" pid="4" name="Order">
    <vt:r8>3000</vt:r8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</Properties>
</file>